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BA4DDA6" w14:textId="77777777" w:rsidTr="00A07DCE">
        <w:trPr>
          <w:trHeight w:val="2341"/>
        </w:trPr>
        <w:tc>
          <w:tcPr>
            <w:tcW w:w="9350" w:type="dxa"/>
            <w:vAlign w:val="center"/>
          </w:tcPr>
          <w:p w14:paraId="2594FEB8" w14:textId="4C9A6FF7" w:rsidR="00107FC3" w:rsidRDefault="00183283" w:rsidP="00C851C8">
            <w:pPr>
              <w:jc w:val="center"/>
            </w:pPr>
            <w:r>
              <w:rPr>
                <w:noProof/>
              </w:rPr>
              <w:drawing>
                <wp:inline distT="0" distB="0" distL="0" distR="0" wp14:anchorId="5BC6301E" wp14:editId="328A8349">
                  <wp:extent cx="6351137" cy="8902460"/>
                  <wp:effectExtent l="0" t="0" r="0" b="0"/>
                  <wp:docPr id="7" name="Picture 7" descr="A book cover with a picture of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ok cover with a picture of a stree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56459" cy="8909920"/>
                          </a:xfrm>
                          <a:prstGeom prst="rect">
                            <a:avLst/>
                          </a:prstGeom>
                        </pic:spPr>
                      </pic:pic>
                    </a:graphicData>
                  </a:graphic>
                </wp:inline>
              </w:drawing>
            </w:r>
          </w:p>
          <w:p w14:paraId="5FFCADD0" w14:textId="77777777" w:rsidR="00A602AF" w:rsidRPr="00A602AF" w:rsidRDefault="00A602AF" w:rsidP="00C851C8">
            <w:pPr>
              <w:jc w:val="center"/>
            </w:pPr>
          </w:p>
        </w:tc>
      </w:tr>
    </w:tbl>
    <w:p w14:paraId="7ED82861" w14:textId="77777777" w:rsidR="00C851C8" w:rsidRDefault="00C851C8" w:rsidP="00C851C8">
      <w:pPr>
        <w:rPr>
          <w:rFonts w:ascii="Calibri" w:hAnsi="Calibri" w:cs="Calibri"/>
          <w:b/>
          <w:sz w:val="40"/>
          <w:szCs w:val="40"/>
        </w:rPr>
      </w:pPr>
    </w:p>
    <w:p w14:paraId="459213D7" w14:textId="77777777" w:rsidR="0057143A" w:rsidRDefault="0057143A" w:rsidP="00C851C8">
      <w:pPr>
        <w:jc w:val="center"/>
        <w:rPr>
          <w:rFonts w:ascii="Calibri" w:hAnsi="Calibri" w:cs="Calibri"/>
          <w:b/>
          <w:sz w:val="40"/>
          <w:szCs w:val="40"/>
        </w:rPr>
      </w:pPr>
    </w:p>
    <w:p w14:paraId="100FE9AA" w14:textId="77777777" w:rsidR="0057143A" w:rsidRDefault="0057143A" w:rsidP="00C851C8">
      <w:pPr>
        <w:jc w:val="center"/>
        <w:rPr>
          <w:rFonts w:ascii="Calibri" w:hAnsi="Calibri" w:cs="Calibri"/>
          <w:b/>
          <w:sz w:val="40"/>
          <w:szCs w:val="40"/>
        </w:rPr>
      </w:pPr>
    </w:p>
    <w:p w14:paraId="4D83C7F8"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57143A">
        <w:rPr>
          <w:rFonts w:ascii="Calibri" w:hAnsi="Calibri" w:cs="Calibri"/>
          <w:b/>
          <w:sz w:val="40"/>
          <w:szCs w:val="40"/>
        </w:rPr>
        <w:t>SPANISH</w:t>
      </w:r>
    </w:p>
    <w:p w14:paraId="539B4B2F" w14:textId="77777777" w:rsidR="001F212D" w:rsidRPr="00D30C27" w:rsidRDefault="001F212D" w:rsidP="001F212D">
      <w:pPr>
        <w:jc w:val="center"/>
        <w:rPr>
          <w:rFonts w:ascii="Calibri" w:hAnsi="Calibri" w:cs="Calibri"/>
          <w:b/>
          <w:sz w:val="40"/>
          <w:szCs w:val="40"/>
        </w:rPr>
      </w:pPr>
    </w:p>
    <w:p w14:paraId="07A03EF7"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299C4AFF" w14:textId="77777777" w:rsidR="001F212D" w:rsidRDefault="001F212D" w:rsidP="001F212D">
      <w:pPr>
        <w:pStyle w:val="Text"/>
        <w:rPr>
          <w:rFonts w:ascii="Calibri" w:hAnsi="Calibri"/>
        </w:rPr>
      </w:pPr>
    </w:p>
    <w:p w14:paraId="6BF5D421" w14:textId="77777777" w:rsidR="001F212D" w:rsidRPr="006A5BBF" w:rsidRDefault="001F212D" w:rsidP="001F212D">
      <w:pPr>
        <w:pStyle w:val="Text"/>
        <w:rPr>
          <w:rFonts w:ascii="Calibri" w:hAnsi="Calibri"/>
        </w:rPr>
      </w:pPr>
    </w:p>
    <w:p w14:paraId="50D7D85E" w14:textId="0EAD540D" w:rsidR="001F212D" w:rsidRDefault="0057143A" w:rsidP="001F212D">
      <w:pPr>
        <w:pStyle w:val="Text"/>
        <w:rPr>
          <w:rFonts w:ascii="Calibri" w:hAnsi="Calibri"/>
          <w:b/>
        </w:rPr>
      </w:pPr>
      <w:r>
        <w:rPr>
          <w:rFonts w:ascii="Calibri" w:hAnsi="Calibri"/>
          <w:b/>
          <w:noProof/>
          <w:lang w:val="en-GB" w:eastAsia="zh-CN"/>
        </w:rPr>
        <w:t>SPANISH</w:t>
      </w:r>
      <w:r w:rsidR="005164D4">
        <w:rPr>
          <w:rFonts w:ascii="Calibri" w:hAnsi="Calibri"/>
          <w:b/>
        </w:rPr>
        <w:t xml:space="preserve"> LANGUAGE</w:t>
      </w:r>
    </w:p>
    <w:p w14:paraId="03947B06" w14:textId="2A7E343E" w:rsidR="0057143A" w:rsidRDefault="00115582"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5CD122CE" wp14:editId="46A6E6DF">
                <wp:simplePos x="0" y="0"/>
                <wp:positionH relativeFrom="margin">
                  <wp:align>left</wp:align>
                </wp:positionH>
                <wp:positionV relativeFrom="paragraph">
                  <wp:posOffset>163195</wp:posOffset>
                </wp:positionV>
                <wp:extent cx="2476500" cy="3307715"/>
                <wp:effectExtent l="0" t="0" r="0"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307715"/>
                        </a:xfrm>
                        <a:prstGeom prst="rect">
                          <a:avLst/>
                        </a:prstGeom>
                        <a:solidFill>
                          <a:schemeClr val="accent1">
                            <a:lumMod val="20000"/>
                            <a:lumOff val="80000"/>
                          </a:schemeClr>
                        </a:solidFill>
                        <a:ln w="9525">
                          <a:noFill/>
                          <a:miter lim="800000"/>
                          <a:headEnd/>
                          <a:tailEnd/>
                        </a:ln>
                      </wps:spPr>
                      <wps:txbx>
                        <w:txbxContent>
                          <w:p w14:paraId="39268703" w14:textId="77777777" w:rsidR="0057143A" w:rsidRPr="0057143A" w:rsidRDefault="0057143A" w:rsidP="0057143A">
                            <w:pPr>
                              <w:rPr>
                                <w:rFonts w:ascii="Calibri" w:hAnsi="Calibri" w:cs="Calibri"/>
                                <w:bCs/>
                              </w:rPr>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p w14:paraId="161643A0" w14:textId="77777777" w:rsidR="00872C4C" w:rsidRPr="00CE73B0" w:rsidRDefault="00872C4C"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122CE" id="_x0000_t202" coordsize="21600,21600" o:spt="202" path="m,l,21600r21600,l21600,xe">
                <v:stroke joinstyle="miter"/>
                <v:path gradientshapeok="t" o:connecttype="rect"/>
              </v:shapetype>
              <v:shape id="Text Box 2" o:spid="_x0000_s1026" type="#_x0000_t202" style="position:absolute;margin-left:0;margin-top:12.85pt;width:195pt;height:260.4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" fillcolor="#fbf2cc [660]" stroked="f">
                <v:textbox>
                  <w:txbxContent>
                    <w:p w14:paraId="39268703" w14:textId="77777777" w:rsidR="0057143A" w:rsidRPr="0057143A" w:rsidRDefault="0057143A" w:rsidP="0057143A">
                      <w:pPr>
                        <w:rPr>
                          <w:rFonts w:ascii="Calibri" w:hAnsi="Calibri" w:cs="Calibri"/>
                          <w:bCs/>
                        </w:rPr>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p w14:paraId="161643A0" w14:textId="77777777" w:rsidR="00872C4C" w:rsidRPr="00CE73B0" w:rsidRDefault="00872C4C" w:rsidP="00872C4C"/>
                  </w:txbxContent>
                </v:textbox>
                <w10:wrap type="square" anchorx="margin"/>
              </v:shape>
            </w:pict>
          </mc:Fallback>
        </mc:AlternateContent>
      </w:r>
    </w:p>
    <w:p w14:paraId="724045BB" w14:textId="77777777" w:rsidR="001F212D" w:rsidRPr="000650FC" w:rsidRDefault="0057143A" w:rsidP="000650FC">
      <w:pPr>
        <w:pStyle w:val="Text"/>
        <w:rPr>
          <w:rFonts w:ascii="Calibri" w:hAnsi="Calibri"/>
          <w:b/>
          <w:sz w:val="24"/>
          <w:szCs w:val="24"/>
        </w:rPr>
      </w:pPr>
      <w:r>
        <w:rPr>
          <w:rFonts w:ascii="Calibri" w:hAnsi="Calibri"/>
          <w:b/>
          <w:noProof/>
          <w:sz w:val="24"/>
          <w:szCs w:val="24"/>
          <w:lang w:val="en-GB" w:eastAsia="zh-CN"/>
        </w:rPr>
        <w:drawing>
          <wp:inline distT="0" distB="0" distL="0" distR="0" wp14:anchorId="1B5B9759" wp14:editId="23C9FAC4">
            <wp:extent cx="2957209" cy="1952144"/>
            <wp:effectExtent l="0" t="0" r="1905" b="3810"/>
            <wp:docPr id="13" name="Picture 1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the camera&#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57499" cy="1952335"/>
                    </a:xfrm>
                    <a:prstGeom prst="rect">
                      <a:avLst/>
                    </a:prstGeom>
                  </pic:spPr>
                </pic:pic>
              </a:graphicData>
            </a:graphic>
          </wp:inline>
        </w:drawing>
      </w:r>
    </w:p>
    <w:p w14:paraId="26C00BC0" w14:textId="77777777" w:rsidR="001F212D" w:rsidRPr="000650FC" w:rsidRDefault="001F212D"/>
    <w:p w14:paraId="308F7F1F" w14:textId="77777777" w:rsidR="00696E78" w:rsidRDefault="00696E78"/>
    <w:p w14:paraId="0C0C8ED9" w14:textId="77777777" w:rsidR="00211CE6" w:rsidRDefault="00211CE6" w:rsidP="00211CE6">
      <w:pPr>
        <w:pStyle w:val="GraphicAnchor"/>
      </w:pPr>
    </w:p>
    <w:p w14:paraId="58D0D25A"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5E22B763" w14:textId="77777777" w:rsidR="00C851C8" w:rsidRDefault="00C851C8" w:rsidP="00D50A23">
      <w:pPr>
        <w:pStyle w:val="Heading3"/>
        <w:rPr>
          <w:rFonts w:ascii="Calibri" w:hAnsi="Calibri" w:cs="Calibri"/>
          <w:sz w:val="28"/>
          <w:szCs w:val="28"/>
        </w:rPr>
      </w:pPr>
    </w:p>
    <w:p w14:paraId="74E231FE" w14:textId="77777777" w:rsidR="00C851C8" w:rsidRDefault="00C851C8" w:rsidP="00D50A23">
      <w:pPr>
        <w:pStyle w:val="Heading3"/>
        <w:rPr>
          <w:rFonts w:ascii="Calibri" w:hAnsi="Calibri" w:cs="Calibri"/>
          <w:sz w:val="28"/>
          <w:szCs w:val="28"/>
        </w:rPr>
      </w:pPr>
    </w:p>
    <w:p w14:paraId="24A4E618"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651BF445"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6A5E4FB" wp14:editId="754E385D">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BCE802A"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7C76D4D4" w14:textId="77777777" w:rsidR="00D50A23" w:rsidRDefault="00D50A23" w:rsidP="00D50A23">
      <w:pPr>
        <w:rPr>
          <w:rFonts w:ascii="Calibri" w:hAnsi="Calibri" w:cs="Calibri"/>
        </w:rPr>
      </w:pPr>
    </w:p>
    <w:p w14:paraId="75CFBA14" w14:textId="77777777" w:rsidR="00D50A23" w:rsidRDefault="00D50A23" w:rsidP="00D50A23">
      <w:pPr>
        <w:rPr>
          <w:rFonts w:ascii="Calibri" w:hAnsi="Calibri" w:cs="Calibri"/>
          <w:b/>
          <w:lang w:eastAsia="ko-KR"/>
        </w:rPr>
      </w:pPr>
    </w:p>
    <w:p w14:paraId="3D229537" w14:textId="77777777" w:rsidR="00D50A23" w:rsidRDefault="00D50A23" w:rsidP="00D50A23">
      <w:pPr>
        <w:rPr>
          <w:rFonts w:ascii="Calibri" w:hAnsi="Calibri" w:cs="Calibri"/>
          <w:b/>
          <w:lang w:eastAsia="ko-KR"/>
        </w:rPr>
      </w:pPr>
    </w:p>
    <w:p w14:paraId="55B998A0" w14:textId="77777777" w:rsidR="00F51B6F" w:rsidRPr="0018054B" w:rsidRDefault="00F51B6F" w:rsidP="00F51B6F">
      <w:pPr>
        <w:rPr>
          <w:rFonts w:ascii="Calibri" w:hAnsi="Calibri" w:cs="Calibri"/>
          <w:b/>
          <w:lang w:eastAsia="ko-KR"/>
        </w:rPr>
      </w:pPr>
      <w:r w:rsidRPr="0018054B">
        <w:rPr>
          <w:rFonts w:ascii="Calibri" w:hAnsi="Calibri" w:cs="Calibri"/>
          <w:b/>
          <w:lang w:eastAsia="ko-KR"/>
        </w:rPr>
        <w:t>Module Aims</w:t>
      </w:r>
    </w:p>
    <w:p w14:paraId="51DCD94E" w14:textId="77777777" w:rsidR="00655AAA" w:rsidRPr="004946BB" w:rsidRDefault="00F51B6F" w:rsidP="00115582">
      <w:pPr>
        <w:jc w:val="both"/>
        <w:rPr>
          <w:rFonts w:ascii="Calibri" w:hAnsi="Calibri" w:cs="Calibri"/>
          <w:sz w:val="22"/>
          <w:szCs w:val="22"/>
          <w:lang w:eastAsia="ko-KR"/>
        </w:rPr>
      </w:pPr>
      <w:r w:rsidRPr="00D22026">
        <w:rPr>
          <w:rFonts w:ascii="Calibri" w:hAnsi="Calibri" w:cs="Calibri"/>
          <w:sz w:val="22"/>
          <w:szCs w:val="22"/>
          <w:lang w:eastAsia="ko-KR"/>
        </w:rPr>
        <w:t xml:space="preserve">The overall aims </w:t>
      </w:r>
      <w:r>
        <w:rPr>
          <w:rFonts w:ascii="Calibri" w:hAnsi="Calibri" w:cs="Calibri"/>
          <w:sz w:val="22"/>
          <w:szCs w:val="22"/>
          <w:lang w:eastAsia="ko-KR"/>
        </w:rPr>
        <w:t>of</w:t>
      </w:r>
      <w:r w:rsidRPr="00D22026">
        <w:rPr>
          <w:rFonts w:ascii="Calibri" w:hAnsi="Calibri" w:cs="Calibri"/>
          <w:sz w:val="22"/>
          <w:szCs w:val="22"/>
          <w:lang w:eastAsia="ko-KR"/>
        </w:rPr>
        <w:t xml:space="preserve"> this </w:t>
      </w:r>
      <w:r>
        <w:rPr>
          <w:rFonts w:ascii="Calibri" w:hAnsi="Calibri" w:cs="Calibri"/>
          <w:sz w:val="22"/>
          <w:szCs w:val="22"/>
          <w:lang w:eastAsia="ko-KR"/>
        </w:rPr>
        <w:t>m</w:t>
      </w:r>
      <w:r w:rsidRPr="00D22026">
        <w:rPr>
          <w:rFonts w:ascii="Calibri" w:hAnsi="Calibri" w:cs="Calibri"/>
          <w:sz w:val="22"/>
          <w:szCs w:val="22"/>
          <w:lang w:eastAsia="ko-KR"/>
        </w:rPr>
        <w:t xml:space="preserve">odule are to help you to develop a sound foundation of knowledge of the </w:t>
      </w:r>
      <w:r w:rsidRPr="00AD0444">
        <w:rPr>
          <w:rFonts w:ascii="Calibri" w:hAnsi="Calibri" w:cs="Calibri"/>
          <w:sz w:val="22"/>
          <w:szCs w:val="22"/>
          <w:lang w:eastAsia="ko-KR"/>
        </w:rPr>
        <w:t xml:space="preserve">Spanish language, and an ability to approach communication in the language in a confident and competent manner. </w:t>
      </w:r>
      <w:r w:rsidR="00655AAA" w:rsidRPr="004946BB">
        <w:rPr>
          <w:rFonts w:ascii="Calibri" w:hAnsi="Calibri" w:cs="Calibri"/>
          <w:sz w:val="22"/>
          <w:szCs w:val="22"/>
          <w:lang w:eastAsia="ko-KR"/>
        </w:rPr>
        <w:t>You will move from elementary knowledge of the language, to become someone who is able to function effectively at a basic level when using language occurring in everyday situations relating to practical matters, and be able to understand basic as well as slightly more complicated texts, including news and brief reports (equivalent to level A2 of the Common European Framework of Reference, CEFR).</w:t>
      </w:r>
    </w:p>
    <w:p w14:paraId="2B814CA5" w14:textId="20896D30" w:rsidR="00F51B6F" w:rsidRPr="00AD0444" w:rsidRDefault="00F51B6F" w:rsidP="00115582">
      <w:pPr>
        <w:jc w:val="both"/>
        <w:rPr>
          <w:rFonts w:ascii="Calibri" w:hAnsi="Calibri" w:cs="Calibri"/>
          <w:sz w:val="22"/>
          <w:szCs w:val="22"/>
          <w:lang w:eastAsia="ko-KR"/>
        </w:rPr>
      </w:pPr>
      <w:r w:rsidRPr="00AD0444">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1A661E40" w14:textId="77777777" w:rsidR="00F51B6F" w:rsidRPr="00AD0444" w:rsidRDefault="00F51B6F" w:rsidP="00115582">
      <w:pPr>
        <w:jc w:val="both"/>
        <w:rPr>
          <w:rFonts w:ascii="Calibri" w:hAnsi="Calibri" w:cs="Calibri"/>
          <w:b/>
          <w:sz w:val="22"/>
          <w:szCs w:val="22"/>
          <w:lang w:eastAsia="ko-KR"/>
        </w:rPr>
      </w:pPr>
    </w:p>
    <w:p w14:paraId="0BAFCB5A" w14:textId="77777777" w:rsidR="006B56C4" w:rsidRPr="00C851C8" w:rsidRDefault="006B56C4" w:rsidP="00115582">
      <w:pPr>
        <w:jc w:val="both"/>
        <w:rPr>
          <w:rFonts w:ascii="Calibri" w:hAnsi="Calibri" w:cs="Calibri"/>
          <w:b/>
          <w:lang w:eastAsia="ko-KR"/>
        </w:rPr>
      </w:pPr>
      <w:r w:rsidRPr="00C851C8">
        <w:rPr>
          <w:rFonts w:ascii="Calibri" w:hAnsi="Calibri" w:cs="Calibri"/>
          <w:b/>
          <w:lang w:eastAsia="ko-KR"/>
        </w:rPr>
        <w:t>How is the module structured and how will it be taught?</w:t>
      </w:r>
    </w:p>
    <w:p w14:paraId="64A2EABC" w14:textId="77777777" w:rsidR="002F5B14" w:rsidRPr="00D15589" w:rsidRDefault="002F5B14" w:rsidP="00115582">
      <w:pPr>
        <w:jc w:val="both"/>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w:t>
      </w:r>
    </w:p>
    <w:p w14:paraId="5914261B" w14:textId="77777777" w:rsidR="002F5B14" w:rsidRPr="00D15589" w:rsidRDefault="002F5B14" w:rsidP="00115582">
      <w:pPr>
        <w:jc w:val="both"/>
        <w:rPr>
          <w:rFonts w:ascii="Calibri" w:hAnsi="Calibri" w:cs="Calibri"/>
          <w:sz w:val="22"/>
          <w:szCs w:val="22"/>
          <w:lang w:eastAsia="ko-KR"/>
        </w:rPr>
      </w:pPr>
    </w:p>
    <w:p w14:paraId="7506C4A7" w14:textId="09352480" w:rsidR="002F5B14" w:rsidRPr="00D15589" w:rsidRDefault="002F5B14" w:rsidP="00115582">
      <w:pPr>
        <w:jc w:val="both"/>
        <w:rPr>
          <w:rFonts w:ascii="Calibri" w:hAnsi="Calibri" w:cs="Calibri"/>
          <w:sz w:val="22"/>
          <w:szCs w:val="22"/>
          <w:lang w:eastAsia="ko-KR"/>
        </w:rPr>
      </w:pPr>
      <w:r w:rsidRPr="00D15589">
        <w:rPr>
          <w:rFonts w:ascii="Calibri" w:hAnsi="Calibri" w:cs="Calibri"/>
          <w:sz w:val="22"/>
          <w:szCs w:val="22"/>
          <w:lang w:eastAsia="ko-KR"/>
        </w:rPr>
        <w:t xml:space="preserve">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Pr>
          <w:rFonts w:ascii="Calibri" w:hAnsi="Calibri" w:cs="Calibri"/>
          <w:sz w:val="22"/>
          <w:szCs w:val="22"/>
          <w:lang w:eastAsia="ko-KR"/>
        </w:rPr>
        <w:t>Spanish</w:t>
      </w:r>
      <w:r w:rsidRPr="00D15589">
        <w:rPr>
          <w:rFonts w:ascii="Calibri" w:hAnsi="Calibri" w:cs="Calibri"/>
          <w:sz w:val="22"/>
          <w:szCs w:val="22"/>
          <w:lang w:eastAsia="ko-KR"/>
        </w:rPr>
        <w:t xml:space="preserve"> outside the classroom.</w:t>
      </w:r>
    </w:p>
    <w:p w14:paraId="1FB33B9F" w14:textId="77777777" w:rsidR="002F5B14" w:rsidRPr="00D15589" w:rsidRDefault="002F5B14" w:rsidP="00115582">
      <w:pPr>
        <w:jc w:val="both"/>
        <w:rPr>
          <w:rFonts w:ascii="Calibri" w:hAnsi="Calibri" w:cs="Calibri"/>
          <w:sz w:val="22"/>
          <w:szCs w:val="22"/>
          <w:lang w:eastAsia="ko-KR"/>
        </w:rPr>
      </w:pPr>
    </w:p>
    <w:p w14:paraId="3A030D77" w14:textId="77777777" w:rsidR="002F5B14" w:rsidRPr="00D15589" w:rsidRDefault="002F5B14" w:rsidP="00115582">
      <w:pPr>
        <w:jc w:val="both"/>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22286BBE" w14:textId="77777777" w:rsidR="002F5B14" w:rsidRDefault="002F5B14" w:rsidP="002F5B14">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34DE2BD9" w14:textId="77777777" w:rsidR="00862C9B" w:rsidRPr="00C851C8" w:rsidRDefault="00862C9B" w:rsidP="00862C9B">
      <w:pPr>
        <w:rPr>
          <w:rFonts w:ascii="Calibri" w:hAnsi="Calibri" w:cs="Calibri"/>
          <w:b/>
          <w:sz w:val="22"/>
          <w:szCs w:val="22"/>
          <w:lang w:eastAsia="ko-KR"/>
        </w:rPr>
      </w:pPr>
    </w:p>
    <w:p w14:paraId="4B032AB2" w14:textId="77777777" w:rsidR="00F51B6F" w:rsidRPr="00AD0444" w:rsidRDefault="00F51B6F" w:rsidP="00F51B6F">
      <w:pPr>
        <w:rPr>
          <w:rFonts w:ascii="Calibri" w:hAnsi="Calibri" w:cs="Calibri"/>
          <w:b/>
          <w:lang w:eastAsia="ko-KR"/>
        </w:rPr>
      </w:pPr>
      <w:r w:rsidRPr="00AD0444">
        <w:rPr>
          <w:rFonts w:ascii="Calibri" w:hAnsi="Calibri" w:cs="Calibri"/>
          <w:b/>
          <w:lang w:eastAsia="ko-KR"/>
        </w:rPr>
        <w:t>Module Learning Outcomes</w:t>
      </w:r>
    </w:p>
    <w:p w14:paraId="5389D4CA" w14:textId="77777777" w:rsidR="00F51B6F" w:rsidRPr="00AD0444" w:rsidRDefault="00F51B6F" w:rsidP="00F51B6F">
      <w:pPr>
        <w:ind w:left="720"/>
        <w:rPr>
          <w:rFonts w:ascii="Calibri" w:hAnsi="Calibri" w:cs="Calibri"/>
          <w:b/>
          <w:sz w:val="22"/>
          <w:szCs w:val="22"/>
          <w:lang w:eastAsia="ko-KR"/>
        </w:rPr>
      </w:pPr>
    </w:p>
    <w:p w14:paraId="69B53953" w14:textId="77777777" w:rsidR="00F51B6F" w:rsidRPr="00AD0444" w:rsidRDefault="00F51B6F" w:rsidP="00F51B6F">
      <w:pPr>
        <w:ind w:left="720"/>
        <w:rPr>
          <w:rFonts w:ascii="Calibri" w:hAnsi="Calibri" w:cs="Calibri"/>
          <w:b/>
          <w:sz w:val="22"/>
          <w:szCs w:val="22"/>
          <w:lang w:eastAsia="ko-KR"/>
        </w:rPr>
      </w:pPr>
      <w:r w:rsidRPr="00AD0444">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AD0444" w:rsidRPr="00AD0444" w14:paraId="4D5A2D16" w14:textId="77777777" w:rsidTr="000D18B8">
        <w:tc>
          <w:tcPr>
            <w:tcW w:w="541" w:type="dxa"/>
            <w:shd w:val="clear" w:color="auto" w:fill="auto"/>
          </w:tcPr>
          <w:p w14:paraId="68650D3A" w14:textId="77777777" w:rsidR="00F51B6F" w:rsidRPr="00AD0444" w:rsidRDefault="00F51B6F" w:rsidP="000D18B8">
            <w:pPr>
              <w:rPr>
                <w:rFonts w:ascii="Calibri" w:eastAsia="SimSun" w:hAnsi="Calibri" w:cs="Calibri"/>
                <w:sz w:val="22"/>
                <w:szCs w:val="22"/>
                <w:lang w:eastAsia="ko-KR"/>
              </w:rPr>
            </w:pPr>
            <w:r w:rsidRPr="00AD0444">
              <w:rPr>
                <w:rFonts w:ascii="Calibri" w:eastAsia="SimSun" w:hAnsi="Calibri" w:cs="Calibri"/>
                <w:sz w:val="22"/>
                <w:szCs w:val="22"/>
                <w:lang w:eastAsia="ko-KR"/>
              </w:rPr>
              <w:t>A1</w:t>
            </w:r>
          </w:p>
        </w:tc>
        <w:tc>
          <w:tcPr>
            <w:tcW w:w="7361" w:type="dxa"/>
            <w:shd w:val="clear" w:color="auto" w:fill="auto"/>
          </w:tcPr>
          <w:p w14:paraId="6B26DF87" w14:textId="4D707DD1" w:rsidR="00F51B6F" w:rsidRPr="00AD0444" w:rsidRDefault="00F51B6F" w:rsidP="00115582">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 xml:space="preserve">To achieve effective communication in </w:t>
            </w:r>
            <w:r w:rsidRPr="00AD0444">
              <w:rPr>
                <w:rFonts w:ascii="Calibri" w:hAnsi="Calibri" w:cs="Calibri"/>
                <w:sz w:val="22"/>
                <w:szCs w:val="22"/>
                <w:lang w:eastAsia="ko-KR"/>
              </w:rPr>
              <w:t xml:space="preserve">Spanish </w:t>
            </w:r>
            <w:r w:rsidRPr="00AD0444">
              <w:rPr>
                <w:rFonts w:ascii="Calibri" w:eastAsia="SimSun" w:hAnsi="Calibri" w:cs="Calibri"/>
                <w:sz w:val="22"/>
                <w:szCs w:val="22"/>
                <w:lang w:eastAsia="ko-KR"/>
              </w:rPr>
              <w:t>at level A1 CEFR with competent speakers of the language.</w:t>
            </w:r>
          </w:p>
        </w:tc>
      </w:tr>
      <w:tr w:rsidR="00AD0444" w:rsidRPr="00AD0444" w14:paraId="04C7C02F" w14:textId="77777777" w:rsidTr="000D18B8">
        <w:tc>
          <w:tcPr>
            <w:tcW w:w="541" w:type="dxa"/>
            <w:shd w:val="clear" w:color="auto" w:fill="auto"/>
          </w:tcPr>
          <w:p w14:paraId="17808654" w14:textId="77777777" w:rsidR="00F51B6F" w:rsidRPr="00AD0444" w:rsidRDefault="00F51B6F" w:rsidP="000D18B8">
            <w:pPr>
              <w:rPr>
                <w:rFonts w:ascii="Calibri" w:eastAsia="SimSun" w:hAnsi="Calibri" w:cs="Calibri"/>
                <w:sz w:val="22"/>
                <w:szCs w:val="22"/>
                <w:lang w:eastAsia="ko-KR"/>
              </w:rPr>
            </w:pPr>
            <w:r w:rsidRPr="00AD0444">
              <w:rPr>
                <w:rFonts w:ascii="Calibri" w:eastAsia="SimSun" w:hAnsi="Calibri" w:cs="Calibri"/>
                <w:sz w:val="22"/>
                <w:szCs w:val="22"/>
                <w:lang w:eastAsia="ko-KR"/>
              </w:rPr>
              <w:t>A2</w:t>
            </w:r>
          </w:p>
        </w:tc>
        <w:tc>
          <w:tcPr>
            <w:tcW w:w="7361" w:type="dxa"/>
            <w:shd w:val="clear" w:color="auto" w:fill="auto"/>
          </w:tcPr>
          <w:p w14:paraId="38ADF61E" w14:textId="27F05552" w:rsidR="00F51B6F" w:rsidRPr="00AD0444" w:rsidRDefault="00F51B6F" w:rsidP="00115582">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 xml:space="preserve">To exploit, for a variety of purposes, a range of materials, written and spoken, in </w:t>
            </w:r>
            <w:r w:rsidRPr="00AD0444">
              <w:rPr>
                <w:rFonts w:ascii="Calibri" w:hAnsi="Calibri" w:cs="Calibri"/>
                <w:sz w:val="22"/>
                <w:szCs w:val="22"/>
                <w:lang w:eastAsia="ko-KR"/>
              </w:rPr>
              <w:t xml:space="preserve">Spanish </w:t>
            </w:r>
            <w:r w:rsidRPr="00AD0444">
              <w:rPr>
                <w:rFonts w:ascii="Calibri" w:eastAsia="SimSun" w:hAnsi="Calibri" w:cs="Calibri"/>
                <w:sz w:val="22"/>
                <w:szCs w:val="22"/>
                <w:lang w:eastAsia="ko-KR"/>
              </w:rPr>
              <w:t>level A1 CEFR.</w:t>
            </w:r>
          </w:p>
        </w:tc>
      </w:tr>
      <w:tr w:rsidR="00AD0444" w:rsidRPr="00AD0444" w14:paraId="0E2DEEEB" w14:textId="77777777" w:rsidTr="000D18B8">
        <w:tc>
          <w:tcPr>
            <w:tcW w:w="541" w:type="dxa"/>
            <w:shd w:val="clear" w:color="auto" w:fill="auto"/>
          </w:tcPr>
          <w:p w14:paraId="7E247209" w14:textId="77777777" w:rsidR="00F51B6F" w:rsidRPr="00AD0444" w:rsidRDefault="00F51B6F" w:rsidP="000D18B8">
            <w:pPr>
              <w:rPr>
                <w:rFonts w:ascii="Calibri" w:eastAsia="SimSun" w:hAnsi="Calibri" w:cs="Calibri"/>
                <w:sz w:val="22"/>
                <w:szCs w:val="22"/>
                <w:lang w:eastAsia="ko-KR"/>
              </w:rPr>
            </w:pPr>
            <w:r w:rsidRPr="00AD0444">
              <w:rPr>
                <w:rFonts w:ascii="Calibri" w:eastAsia="SimSun" w:hAnsi="Calibri" w:cs="Calibri"/>
                <w:sz w:val="22"/>
                <w:szCs w:val="22"/>
                <w:lang w:eastAsia="ko-KR"/>
              </w:rPr>
              <w:t>A3</w:t>
            </w:r>
          </w:p>
        </w:tc>
        <w:tc>
          <w:tcPr>
            <w:tcW w:w="7361" w:type="dxa"/>
            <w:shd w:val="clear" w:color="auto" w:fill="auto"/>
          </w:tcPr>
          <w:p w14:paraId="5737AE7E" w14:textId="62AA74A5" w:rsidR="00F51B6F" w:rsidRPr="00AD0444" w:rsidRDefault="00F51B6F" w:rsidP="00115582">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 xml:space="preserve">To demonstrate a knowledge and understanding of the structures, registers and, as appropriate, varieties of </w:t>
            </w:r>
            <w:r w:rsidRPr="00AD0444">
              <w:rPr>
                <w:rFonts w:ascii="Calibri" w:hAnsi="Calibri" w:cs="Calibri"/>
                <w:sz w:val="22"/>
                <w:szCs w:val="22"/>
                <w:lang w:eastAsia="ko-KR"/>
              </w:rPr>
              <w:t xml:space="preserve">Spanish </w:t>
            </w:r>
            <w:r w:rsidRPr="00AD0444">
              <w:rPr>
                <w:rFonts w:ascii="Calibri" w:eastAsia="SimSun" w:hAnsi="Calibri" w:cs="Calibri"/>
                <w:sz w:val="22"/>
                <w:szCs w:val="22"/>
                <w:lang w:eastAsia="ko-KR"/>
              </w:rPr>
              <w:t>at level A1 CEFR.</w:t>
            </w:r>
          </w:p>
        </w:tc>
      </w:tr>
      <w:tr w:rsidR="00F51B6F" w:rsidRPr="00AD0444" w14:paraId="0B81545F" w14:textId="77777777" w:rsidTr="000D18B8">
        <w:tc>
          <w:tcPr>
            <w:tcW w:w="541" w:type="dxa"/>
            <w:shd w:val="clear" w:color="auto" w:fill="auto"/>
          </w:tcPr>
          <w:p w14:paraId="13336A5E" w14:textId="77777777" w:rsidR="00F51B6F" w:rsidRPr="00AD0444" w:rsidRDefault="00F51B6F" w:rsidP="000D18B8">
            <w:pPr>
              <w:rPr>
                <w:rFonts w:ascii="Calibri" w:eastAsia="SimSun" w:hAnsi="Calibri" w:cs="Calibri"/>
                <w:sz w:val="22"/>
                <w:szCs w:val="22"/>
                <w:lang w:eastAsia="ko-KR"/>
              </w:rPr>
            </w:pPr>
            <w:r w:rsidRPr="00AD0444">
              <w:rPr>
                <w:rFonts w:ascii="Calibri" w:eastAsia="SimSun" w:hAnsi="Calibri" w:cs="Calibri"/>
                <w:sz w:val="22"/>
                <w:szCs w:val="22"/>
                <w:lang w:eastAsia="ko-KR"/>
              </w:rPr>
              <w:t>A4</w:t>
            </w:r>
          </w:p>
        </w:tc>
        <w:tc>
          <w:tcPr>
            <w:tcW w:w="7361" w:type="dxa"/>
            <w:shd w:val="clear" w:color="auto" w:fill="auto"/>
          </w:tcPr>
          <w:p w14:paraId="36844615" w14:textId="1FA11330" w:rsidR="00F51B6F" w:rsidRPr="00AD0444" w:rsidRDefault="00F51B6F" w:rsidP="00115582">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To demonstrate a knowledge and understanding of Hispanic cultures and societies gained through the study of basic written and aural texts and other cultural products in the target language.</w:t>
            </w:r>
          </w:p>
        </w:tc>
      </w:tr>
    </w:tbl>
    <w:p w14:paraId="7B8E7196" w14:textId="77777777" w:rsidR="00F51B6F" w:rsidRPr="00AD0444" w:rsidRDefault="00F51B6F" w:rsidP="00F51B6F">
      <w:pPr>
        <w:ind w:left="720"/>
        <w:rPr>
          <w:rFonts w:ascii="Calibri" w:hAnsi="Calibri" w:cs="Calibri"/>
          <w:b/>
          <w:sz w:val="22"/>
          <w:szCs w:val="22"/>
          <w:lang w:eastAsia="ko-KR"/>
        </w:rPr>
      </w:pPr>
    </w:p>
    <w:p w14:paraId="4D00890F" w14:textId="77777777" w:rsidR="002F5B14" w:rsidRDefault="002F5B14" w:rsidP="00F51B6F">
      <w:pPr>
        <w:ind w:left="720"/>
        <w:rPr>
          <w:rFonts w:ascii="Calibri" w:hAnsi="Calibri" w:cs="Calibri"/>
          <w:b/>
          <w:sz w:val="22"/>
          <w:szCs w:val="22"/>
          <w:lang w:eastAsia="ko-KR"/>
        </w:rPr>
      </w:pPr>
    </w:p>
    <w:p w14:paraId="53B3AFF9" w14:textId="77777777" w:rsidR="002F5B14" w:rsidRDefault="002F5B14" w:rsidP="00F51B6F">
      <w:pPr>
        <w:ind w:left="720"/>
        <w:rPr>
          <w:rFonts w:ascii="Calibri" w:hAnsi="Calibri" w:cs="Calibri"/>
          <w:b/>
          <w:sz w:val="22"/>
          <w:szCs w:val="22"/>
          <w:lang w:eastAsia="ko-KR"/>
        </w:rPr>
      </w:pPr>
    </w:p>
    <w:p w14:paraId="22A886B9" w14:textId="0242B202" w:rsidR="00F51B6F" w:rsidRPr="00AD0444" w:rsidRDefault="00F51B6F" w:rsidP="00F51B6F">
      <w:pPr>
        <w:ind w:left="720"/>
        <w:rPr>
          <w:rFonts w:ascii="Calibri" w:hAnsi="Calibri" w:cs="Calibri"/>
          <w:b/>
          <w:sz w:val="22"/>
          <w:szCs w:val="22"/>
          <w:lang w:eastAsia="ko-KR"/>
        </w:rPr>
      </w:pPr>
      <w:r w:rsidRPr="00AD0444">
        <w:rPr>
          <w:rFonts w:ascii="Calibri" w:hAnsi="Calibri" w:cs="Calibri"/>
          <w:b/>
          <w:sz w:val="22"/>
          <w:szCs w:val="22"/>
          <w:lang w:eastAsia="ko-KR"/>
        </w:rPr>
        <w:lastRenderedPageBreak/>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AD0444" w:rsidRPr="00AD0444" w14:paraId="0EDDB33A" w14:textId="77777777" w:rsidTr="000D18B8">
        <w:tc>
          <w:tcPr>
            <w:tcW w:w="541" w:type="dxa"/>
            <w:shd w:val="clear" w:color="auto" w:fill="auto"/>
          </w:tcPr>
          <w:p w14:paraId="36452B2B" w14:textId="77777777" w:rsidR="00F51B6F" w:rsidRPr="00AD0444" w:rsidRDefault="00F51B6F" w:rsidP="00115582">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B1</w:t>
            </w:r>
          </w:p>
        </w:tc>
        <w:tc>
          <w:tcPr>
            <w:tcW w:w="7361" w:type="dxa"/>
            <w:shd w:val="clear" w:color="auto" w:fill="auto"/>
          </w:tcPr>
          <w:p w14:paraId="1695E0CC" w14:textId="77777777" w:rsidR="00F51B6F" w:rsidRPr="00AD0444" w:rsidRDefault="00F51B6F" w:rsidP="00115582">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To analyze aspects of the target language and make use of them in a broadly professional context.</w:t>
            </w:r>
          </w:p>
        </w:tc>
      </w:tr>
      <w:tr w:rsidR="00AD0444" w:rsidRPr="00AD0444" w14:paraId="24C1AC6F" w14:textId="77777777" w:rsidTr="000D18B8">
        <w:tc>
          <w:tcPr>
            <w:tcW w:w="541" w:type="dxa"/>
            <w:shd w:val="clear" w:color="auto" w:fill="auto"/>
          </w:tcPr>
          <w:p w14:paraId="6A3165A0" w14:textId="77777777" w:rsidR="00F51B6F" w:rsidRPr="00AD0444" w:rsidRDefault="00F51B6F" w:rsidP="00115582">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B2</w:t>
            </w:r>
          </w:p>
        </w:tc>
        <w:tc>
          <w:tcPr>
            <w:tcW w:w="7361" w:type="dxa"/>
            <w:shd w:val="clear" w:color="auto" w:fill="auto"/>
          </w:tcPr>
          <w:p w14:paraId="041495C0" w14:textId="015EF745" w:rsidR="00F51B6F" w:rsidRPr="00AD0444" w:rsidRDefault="00F51B6F" w:rsidP="00115582">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 xml:space="preserve">To gather and process information related to </w:t>
            </w:r>
            <w:r w:rsidRPr="00AD0444">
              <w:rPr>
                <w:rFonts w:ascii="Calibri" w:hAnsi="Calibri" w:cs="Calibri"/>
                <w:sz w:val="22"/>
                <w:szCs w:val="22"/>
                <w:lang w:eastAsia="ko-KR"/>
              </w:rPr>
              <w:t xml:space="preserve">Spanish </w:t>
            </w:r>
            <w:r w:rsidRPr="00AD0444">
              <w:rPr>
                <w:rFonts w:ascii="Calibri" w:eastAsia="SimSun" w:hAnsi="Calibri" w:cs="Calibri"/>
                <w:sz w:val="22"/>
                <w:szCs w:val="22"/>
                <w:lang w:eastAsia="ko-KR"/>
              </w:rPr>
              <w:t>language and Hispanic cultures from a variety of paper, audiovisual and electronic sources and communicate this information, both orally and in writing.</w:t>
            </w:r>
          </w:p>
        </w:tc>
      </w:tr>
      <w:tr w:rsidR="00AD0444" w:rsidRPr="00AD0444" w14:paraId="45B0B001" w14:textId="77777777" w:rsidTr="000D18B8">
        <w:tc>
          <w:tcPr>
            <w:tcW w:w="541" w:type="dxa"/>
            <w:shd w:val="clear" w:color="auto" w:fill="auto"/>
          </w:tcPr>
          <w:p w14:paraId="3500F551" w14:textId="77777777" w:rsidR="00F51B6F" w:rsidRPr="00AD0444" w:rsidRDefault="00F51B6F" w:rsidP="00115582">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B3</w:t>
            </w:r>
          </w:p>
        </w:tc>
        <w:tc>
          <w:tcPr>
            <w:tcW w:w="7361" w:type="dxa"/>
            <w:shd w:val="clear" w:color="auto" w:fill="auto"/>
          </w:tcPr>
          <w:p w14:paraId="00CFF9D9" w14:textId="77777777" w:rsidR="00F51B6F" w:rsidRPr="00AD0444" w:rsidRDefault="00F51B6F" w:rsidP="00115582">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To use ICT effectively both as a means of communication and as an aid to learning.</w:t>
            </w:r>
          </w:p>
        </w:tc>
      </w:tr>
      <w:tr w:rsidR="00F51B6F" w:rsidRPr="00AD0444" w14:paraId="3E9669A8" w14:textId="77777777" w:rsidTr="000D18B8">
        <w:tc>
          <w:tcPr>
            <w:tcW w:w="541" w:type="dxa"/>
            <w:shd w:val="clear" w:color="auto" w:fill="auto"/>
          </w:tcPr>
          <w:p w14:paraId="265CFCB8" w14:textId="77777777" w:rsidR="00F51B6F" w:rsidRPr="00AD0444" w:rsidRDefault="00F51B6F" w:rsidP="00115582">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B4</w:t>
            </w:r>
          </w:p>
        </w:tc>
        <w:tc>
          <w:tcPr>
            <w:tcW w:w="7361" w:type="dxa"/>
            <w:shd w:val="clear" w:color="auto" w:fill="auto"/>
          </w:tcPr>
          <w:p w14:paraId="5857E26E" w14:textId="131FF868" w:rsidR="00F51B6F" w:rsidRPr="00AD0444" w:rsidRDefault="00F51B6F" w:rsidP="00115582">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 xml:space="preserve">To demonstrate some ability as an independent learner of the language in order to take further the study of </w:t>
            </w:r>
            <w:r w:rsidRPr="00AD0444">
              <w:rPr>
                <w:rFonts w:ascii="Calibri" w:hAnsi="Calibri" w:cs="Calibri"/>
                <w:sz w:val="22"/>
                <w:szCs w:val="22"/>
                <w:lang w:eastAsia="ko-KR"/>
              </w:rPr>
              <w:t xml:space="preserve">Spanish </w:t>
            </w:r>
            <w:r w:rsidRPr="00AD0444">
              <w:rPr>
                <w:rFonts w:ascii="Calibri" w:eastAsia="SimSun" w:hAnsi="Calibri" w:cs="Calibri"/>
                <w:sz w:val="22"/>
                <w:szCs w:val="22"/>
                <w:lang w:eastAsia="ko-KR"/>
              </w:rPr>
              <w:t>language and Hispanic cultures.</w:t>
            </w:r>
          </w:p>
        </w:tc>
      </w:tr>
    </w:tbl>
    <w:p w14:paraId="2B6027C0" w14:textId="77777777" w:rsidR="00F51B6F" w:rsidRPr="00AD0444" w:rsidRDefault="00F51B6F" w:rsidP="00115582">
      <w:pPr>
        <w:jc w:val="both"/>
        <w:rPr>
          <w:rFonts w:ascii="Calibri" w:hAnsi="Calibri" w:cs="Calibri"/>
          <w:sz w:val="22"/>
          <w:szCs w:val="22"/>
          <w:lang w:eastAsia="ko-KR"/>
        </w:rPr>
      </w:pPr>
    </w:p>
    <w:p w14:paraId="22E1C2CC" w14:textId="77777777" w:rsidR="00F51B6F" w:rsidRPr="00AD0444" w:rsidRDefault="00F51B6F" w:rsidP="00115582">
      <w:pPr>
        <w:jc w:val="both"/>
        <w:rPr>
          <w:rFonts w:ascii="Calibri" w:hAnsi="Calibri" w:cs="Calibri"/>
          <w:sz w:val="22"/>
          <w:szCs w:val="22"/>
          <w:lang w:eastAsia="ko-KR"/>
        </w:rPr>
      </w:pPr>
    </w:p>
    <w:p w14:paraId="49FAE1FA" w14:textId="77777777" w:rsidR="00F51B6F" w:rsidRPr="00AD0444" w:rsidRDefault="00F51B6F" w:rsidP="00115582">
      <w:pPr>
        <w:ind w:left="720"/>
        <w:jc w:val="both"/>
        <w:rPr>
          <w:rFonts w:ascii="Calibri" w:hAnsi="Calibri" w:cs="Calibri"/>
          <w:b/>
          <w:sz w:val="22"/>
          <w:szCs w:val="22"/>
          <w:lang w:eastAsia="ko-KR"/>
        </w:rPr>
      </w:pPr>
      <w:r w:rsidRPr="00AD0444">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F51B6F" w:rsidRPr="00D22026" w14:paraId="0835F69A" w14:textId="77777777" w:rsidTr="000D18B8">
        <w:tc>
          <w:tcPr>
            <w:tcW w:w="425" w:type="dxa"/>
            <w:shd w:val="clear" w:color="auto" w:fill="auto"/>
          </w:tcPr>
          <w:p w14:paraId="38BC13CE" w14:textId="77777777" w:rsidR="00F51B6F" w:rsidRPr="00D22026" w:rsidRDefault="00F51B6F" w:rsidP="00115582">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C1</w:t>
            </w:r>
          </w:p>
        </w:tc>
        <w:tc>
          <w:tcPr>
            <w:tcW w:w="7270" w:type="dxa"/>
            <w:shd w:val="clear" w:color="auto" w:fill="auto"/>
          </w:tcPr>
          <w:p w14:paraId="22509377" w14:textId="77777777" w:rsidR="00F51B6F" w:rsidRPr="00D22026" w:rsidRDefault="00F51B6F" w:rsidP="00115582">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F51B6F" w:rsidRPr="00D22026" w14:paraId="601C24CA" w14:textId="77777777" w:rsidTr="000D18B8">
        <w:tc>
          <w:tcPr>
            <w:tcW w:w="425" w:type="dxa"/>
            <w:shd w:val="clear" w:color="auto" w:fill="auto"/>
          </w:tcPr>
          <w:p w14:paraId="19423888" w14:textId="77777777" w:rsidR="00F51B6F" w:rsidRPr="00D22026" w:rsidRDefault="00F51B6F" w:rsidP="00115582">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C2</w:t>
            </w:r>
          </w:p>
        </w:tc>
        <w:tc>
          <w:tcPr>
            <w:tcW w:w="7270" w:type="dxa"/>
            <w:shd w:val="clear" w:color="auto" w:fill="auto"/>
          </w:tcPr>
          <w:p w14:paraId="1C7F70EE" w14:textId="77777777" w:rsidR="00F51B6F" w:rsidRPr="00D22026" w:rsidRDefault="00F51B6F" w:rsidP="00115582">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apply analytical skills to investigate unfamiliar problems and to use the knowledge acquired to enrich research.</w:t>
            </w:r>
          </w:p>
        </w:tc>
      </w:tr>
      <w:tr w:rsidR="00F51B6F" w:rsidRPr="00D22026" w14:paraId="4C588F22" w14:textId="77777777" w:rsidTr="000D18B8">
        <w:tc>
          <w:tcPr>
            <w:tcW w:w="425" w:type="dxa"/>
            <w:shd w:val="clear" w:color="auto" w:fill="auto"/>
          </w:tcPr>
          <w:p w14:paraId="32BC3A6B" w14:textId="77777777" w:rsidR="00F51B6F" w:rsidRPr="00D22026" w:rsidRDefault="00F51B6F" w:rsidP="00115582">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C3</w:t>
            </w:r>
          </w:p>
        </w:tc>
        <w:tc>
          <w:tcPr>
            <w:tcW w:w="7270" w:type="dxa"/>
            <w:shd w:val="clear" w:color="auto" w:fill="auto"/>
          </w:tcPr>
          <w:p w14:paraId="7A19D6F6" w14:textId="77777777" w:rsidR="00F51B6F" w:rsidRPr="00D22026" w:rsidRDefault="00F51B6F" w:rsidP="00115582">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be able to work effectively in diverse communities.</w:t>
            </w:r>
          </w:p>
        </w:tc>
      </w:tr>
      <w:tr w:rsidR="00F51B6F" w:rsidRPr="00D22026" w14:paraId="6992BDAE" w14:textId="77777777" w:rsidTr="000D18B8">
        <w:tc>
          <w:tcPr>
            <w:tcW w:w="425" w:type="dxa"/>
            <w:shd w:val="clear" w:color="auto" w:fill="auto"/>
          </w:tcPr>
          <w:p w14:paraId="7C77D740" w14:textId="77777777" w:rsidR="00F51B6F" w:rsidRPr="00D22026" w:rsidRDefault="00F51B6F" w:rsidP="00115582">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C4</w:t>
            </w:r>
          </w:p>
        </w:tc>
        <w:tc>
          <w:tcPr>
            <w:tcW w:w="7270" w:type="dxa"/>
            <w:shd w:val="clear" w:color="auto" w:fill="auto"/>
          </w:tcPr>
          <w:p w14:paraId="1C89B288" w14:textId="77777777" w:rsidR="00F51B6F" w:rsidRPr="00D22026" w:rsidRDefault="00F51B6F" w:rsidP="00115582">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3D83B7D8" w14:textId="77777777" w:rsidR="00F51B6F" w:rsidRDefault="00F51B6F" w:rsidP="00F51B6F"/>
    <w:p w14:paraId="26BA81BE" w14:textId="77777777" w:rsidR="00D50A23" w:rsidRDefault="0057143A" w:rsidP="0057143A">
      <w:pPr>
        <w:jc w:val="cente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54D5370D" wp14:editId="12ADE3E3">
            <wp:extent cx="4064000" cy="3048000"/>
            <wp:effectExtent l="0" t="0" r="0" b="0"/>
            <wp:docPr id="16" name="Picture 16" descr="A large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arge building in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5C102359"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7228F88D" w14:textId="77777777" w:rsidR="00D50A23" w:rsidRDefault="00D50A23" w:rsidP="00051947">
      <w:pPr>
        <w:pStyle w:val="Heading3"/>
        <w:rPr>
          <w:rFonts w:ascii="Calibri" w:hAnsi="Calibri" w:cs="Calibri"/>
          <w:sz w:val="28"/>
          <w:szCs w:val="28"/>
        </w:rPr>
      </w:pPr>
    </w:p>
    <w:p w14:paraId="28D436A8"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70418134"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40C401A" wp14:editId="5503E79B">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770F554"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1C068E3F" w14:textId="77777777" w:rsidR="00051947" w:rsidRDefault="00051947" w:rsidP="00CB7D2F">
      <w:pPr>
        <w:rPr>
          <w:rFonts w:ascii="Calibri" w:hAnsi="Calibri" w:cs="Calibri"/>
        </w:rPr>
      </w:pPr>
    </w:p>
    <w:p w14:paraId="428BBF28" w14:textId="7E66E648" w:rsidR="00CB7D2F" w:rsidRPr="00CB7D2F" w:rsidRDefault="00CB7D2F" w:rsidP="00115582">
      <w:pPr>
        <w:jc w:val="both"/>
        <w:rPr>
          <w:rFonts w:ascii="Calibri" w:hAnsi="Calibri" w:cs="Calibri"/>
        </w:rPr>
      </w:pPr>
      <w:r w:rsidRPr="00CB7D2F">
        <w:rPr>
          <w:rFonts w:ascii="Calibri" w:hAnsi="Calibri" w:cs="Calibri"/>
        </w:rPr>
        <w:t xml:space="preserve">If you are taking this module for credit, you will get </w:t>
      </w:r>
      <w:r w:rsidR="006948CD">
        <w:rPr>
          <w:rFonts w:ascii="Calibri" w:hAnsi="Calibri" w:cs="Calibri"/>
        </w:rPr>
        <w:t>15</w:t>
      </w:r>
      <w:r w:rsidRPr="00CB7D2F">
        <w:rPr>
          <w:rFonts w:ascii="Calibri" w:hAnsi="Calibri" w:cs="Calibri"/>
        </w:rPr>
        <w:t xml:space="preserve"> credits, which equals </w:t>
      </w:r>
      <w:r w:rsidR="006948CD">
        <w:rPr>
          <w:rFonts w:ascii="Calibri" w:hAnsi="Calibri" w:cs="Calibri"/>
        </w:rPr>
        <w:t>150</w:t>
      </w:r>
      <w:r w:rsidRPr="00CB7D2F">
        <w:rPr>
          <w:rFonts w:ascii="Calibri" w:hAnsi="Calibri" w:cs="Calibri"/>
        </w:rPr>
        <w:t xml:space="preserve"> learning hours. </w:t>
      </w:r>
      <w:r w:rsidR="006948CD">
        <w:rPr>
          <w:rFonts w:ascii="Calibri" w:hAnsi="Calibri" w:cs="Calibri"/>
        </w:rPr>
        <w:t>44</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06314B2F" w14:textId="77777777" w:rsidR="00CB7D2F" w:rsidRDefault="00CB7D2F" w:rsidP="00CB7D2F">
      <w:pPr>
        <w:rPr>
          <w:rFonts w:ascii="Calibri" w:hAnsi="Calibri" w:cs="Calibri"/>
        </w:rPr>
      </w:pPr>
    </w:p>
    <w:p w14:paraId="2C1E01E6"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F51B6F" w:rsidRPr="00CB7D2F" w14:paraId="4461D1BA" w14:textId="77777777" w:rsidTr="000D18B8">
        <w:trPr>
          <w:trHeight w:val="397"/>
          <w:jc w:val="center"/>
        </w:trPr>
        <w:tc>
          <w:tcPr>
            <w:tcW w:w="8186" w:type="dxa"/>
            <w:gridSpan w:val="2"/>
            <w:shd w:val="clear" w:color="auto" w:fill="D9D9D9"/>
            <w:noWrap/>
            <w:vAlign w:val="center"/>
            <w:hideMark/>
          </w:tcPr>
          <w:p w14:paraId="31166D09" w14:textId="77777777" w:rsidR="00F51B6F" w:rsidRPr="00CB7D2F" w:rsidRDefault="00F51B6F" w:rsidP="000D18B8">
            <w:pPr>
              <w:rPr>
                <w:rFonts w:ascii="Calibri" w:hAnsi="Calibri" w:cs="Calibri"/>
                <w:color w:val="000000"/>
                <w:lang w:eastAsia="en-GB"/>
              </w:rPr>
            </w:pPr>
            <w:r>
              <w:rPr>
                <w:rFonts w:ascii="Calibri" w:hAnsi="Calibri" w:cs="Calibri"/>
                <w:b/>
                <w:bCs/>
                <w:color w:val="000000"/>
                <w:lang w:eastAsia="en-GB"/>
              </w:rPr>
              <w:t>15</w:t>
            </w:r>
            <w:r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F51B6F" w:rsidRPr="00CB7D2F" w14:paraId="5DD380A8" w14:textId="77777777" w:rsidTr="000D18B8">
        <w:trPr>
          <w:trHeight w:val="241"/>
          <w:jc w:val="center"/>
        </w:trPr>
        <w:tc>
          <w:tcPr>
            <w:tcW w:w="8186" w:type="dxa"/>
            <w:gridSpan w:val="2"/>
            <w:shd w:val="clear" w:color="auto" w:fill="auto"/>
            <w:noWrap/>
            <w:vAlign w:val="center"/>
          </w:tcPr>
          <w:p w14:paraId="77B7B624" w14:textId="77777777" w:rsidR="00F51B6F" w:rsidRPr="00CB7D2F" w:rsidRDefault="00F51B6F" w:rsidP="000D18B8">
            <w:pPr>
              <w:rPr>
                <w:rFonts w:ascii="Calibri" w:hAnsi="Calibri" w:cs="Calibri"/>
                <w:b/>
                <w:bCs/>
                <w:color w:val="000000"/>
                <w:lang w:eastAsia="en-GB"/>
              </w:rPr>
            </w:pPr>
          </w:p>
        </w:tc>
      </w:tr>
      <w:tr w:rsidR="00F51B6F" w:rsidRPr="00CB7D2F" w14:paraId="0AC814EA" w14:textId="77777777" w:rsidTr="000D18B8">
        <w:trPr>
          <w:trHeight w:val="397"/>
          <w:jc w:val="center"/>
        </w:trPr>
        <w:tc>
          <w:tcPr>
            <w:tcW w:w="5138" w:type="dxa"/>
            <w:shd w:val="clear" w:color="auto" w:fill="D9D9D9"/>
            <w:noWrap/>
            <w:vAlign w:val="center"/>
            <w:hideMark/>
          </w:tcPr>
          <w:p w14:paraId="15FB975B" w14:textId="77777777" w:rsidR="00F51B6F" w:rsidRPr="00CB7D2F" w:rsidRDefault="00F51B6F" w:rsidP="000D18B8">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6FEA4E3B" w14:textId="77777777" w:rsidR="00F51B6F" w:rsidRPr="00CB7D2F" w:rsidRDefault="00F51B6F" w:rsidP="00862C9B">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F51B6F" w:rsidRPr="00CB7D2F" w14:paraId="5EFD7EC3" w14:textId="77777777" w:rsidTr="000D18B8">
        <w:trPr>
          <w:trHeight w:val="397"/>
          <w:jc w:val="center"/>
        </w:trPr>
        <w:tc>
          <w:tcPr>
            <w:tcW w:w="5138" w:type="dxa"/>
            <w:shd w:val="clear" w:color="auto" w:fill="auto"/>
            <w:noWrap/>
            <w:vAlign w:val="center"/>
            <w:hideMark/>
          </w:tcPr>
          <w:p w14:paraId="38D702A4" w14:textId="77777777" w:rsidR="00F51B6F" w:rsidRPr="00CB7D2F" w:rsidRDefault="00F51B6F" w:rsidP="000D18B8">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2B8D18CF" w14:textId="77777777" w:rsidR="00F51B6F" w:rsidRPr="00CB7D2F" w:rsidRDefault="00F51B6F" w:rsidP="00862C9B">
            <w:pPr>
              <w:jc w:val="center"/>
              <w:rPr>
                <w:rFonts w:ascii="Calibri" w:hAnsi="Calibri" w:cs="Calibri"/>
                <w:color w:val="000000"/>
                <w:lang w:eastAsia="en-GB"/>
              </w:rPr>
            </w:pPr>
          </w:p>
        </w:tc>
      </w:tr>
      <w:tr w:rsidR="00F51B6F" w:rsidRPr="00CB7D2F" w14:paraId="17C97D1A" w14:textId="77777777" w:rsidTr="000D18B8">
        <w:trPr>
          <w:trHeight w:val="397"/>
          <w:jc w:val="center"/>
        </w:trPr>
        <w:tc>
          <w:tcPr>
            <w:tcW w:w="5138" w:type="dxa"/>
            <w:shd w:val="clear" w:color="auto" w:fill="D9D9D9"/>
            <w:noWrap/>
            <w:vAlign w:val="center"/>
            <w:hideMark/>
          </w:tcPr>
          <w:p w14:paraId="3DF4D635" w14:textId="77777777" w:rsidR="00F51B6F" w:rsidRPr="00CB7D2F" w:rsidRDefault="00F51B6F" w:rsidP="000D18B8">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74CA8126" w14:textId="77777777" w:rsidR="00F51B6F" w:rsidRPr="00CB7D2F" w:rsidRDefault="00F51B6F" w:rsidP="00862C9B">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F51B6F" w:rsidRPr="00CB7D2F" w14:paraId="273DB62E" w14:textId="77777777" w:rsidTr="000D18B8">
        <w:trPr>
          <w:trHeight w:val="397"/>
          <w:jc w:val="center"/>
        </w:trPr>
        <w:tc>
          <w:tcPr>
            <w:tcW w:w="5138" w:type="dxa"/>
            <w:shd w:val="clear" w:color="auto" w:fill="auto"/>
            <w:noWrap/>
            <w:vAlign w:val="center"/>
          </w:tcPr>
          <w:p w14:paraId="27D1104F" w14:textId="77777777" w:rsidR="00F51B6F" w:rsidRPr="00CB7D2F" w:rsidRDefault="00F51B6F" w:rsidP="000D18B8">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1A6B7394" w14:textId="77777777" w:rsidR="00F51B6F" w:rsidRPr="00CB7D2F" w:rsidRDefault="00F51B6F" w:rsidP="00862C9B">
            <w:pPr>
              <w:jc w:val="center"/>
              <w:rPr>
                <w:rFonts w:ascii="Calibri" w:hAnsi="Calibri" w:cs="Calibri"/>
                <w:color w:val="000000"/>
                <w:lang w:eastAsia="en-GB"/>
              </w:rPr>
            </w:pPr>
            <w:r>
              <w:rPr>
                <w:rFonts w:ascii="Calibri" w:hAnsi="Calibri" w:cs="Calibri"/>
                <w:color w:val="000000"/>
                <w:lang w:eastAsia="en-GB"/>
              </w:rPr>
              <w:t>22</w:t>
            </w:r>
          </w:p>
        </w:tc>
      </w:tr>
      <w:tr w:rsidR="00F51B6F" w:rsidRPr="00CB7D2F" w14:paraId="3E5E3A87" w14:textId="77777777" w:rsidTr="000D18B8">
        <w:trPr>
          <w:trHeight w:val="397"/>
          <w:jc w:val="center"/>
        </w:trPr>
        <w:tc>
          <w:tcPr>
            <w:tcW w:w="5138" w:type="dxa"/>
            <w:shd w:val="clear" w:color="auto" w:fill="auto"/>
            <w:noWrap/>
            <w:vAlign w:val="center"/>
          </w:tcPr>
          <w:p w14:paraId="0582CC25" w14:textId="77777777" w:rsidR="00F51B6F" w:rsidRPr="00CB7D2F" w:rsidRDefault="00F51B6F" w:rsidP="000D18B8">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05DE5B39" w14:textId="77777777" w:rsidR="00F51B6F" w:rsidRPr="00CB7D2F" w:rsidRDefault="00F51B6F" w:rsidP="00862C9B">
            <w:pPr>
              <w:jc w:val="center"/>
              <w:rPr>
                <w:rFonts w:ascii="Calibri" w:hAnsi="Calibri" w:cs="Calibri"/>
                <w:color w:val="000000"/>
                <w:lang w:eastAsia="en-GB"/>
              </w:rPr>
            </w:pPr>
            <w:r>
              <w:rPr>
                <w:rFonts w:ascii="Calibri" w:hAnsi="Calibri" w:cs="Calibri"/>
                <w:color w:val="000000"/>
                <w:lang w:eastAsia="en-GB"/>
              </w:rPr>
              <w:t>22</w:t>
            </w:r>
          </w:p>
        </w:tc>
      </w:tr>
      <w:tr w:rsidR="00F51B6F" w:rsidRPr="00CB7D2F" w14:paraId="56D47307" w14:textId="77777777" w:rsidTr="000D18B8">
        <w:trPr>
          <w:trHeight w:val="397"/>
          <w:jc w:val="center"/>
        </w:trPr>
        <w:tc>
          <w:tcPr>
            <w:tcW w:w="5138" w:type="dxa"/>
            <w:shd w:val="clear" w:color="auto" w:fill="auto"/>
            <w:noWrap/>
            <w:vAlign w:val="center"/>
          </w:tcPr>
          <w:p w14:paraId="3FF815F3" w14:textId="77777777" w:rsidR="00F51B6F" w:rsidRPr="00CB7D2F" w:rsidRDefault="00F51B6F" w:rsidP="000D18B8">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2B6EDB01" w14:textId="77777777" w:rsidR="00F51B6F" w:rsidRPr="00CB7D2F" w:rsidRDefault="00F51B6F" w:rsidP="00862C9B">
            <w:pPr>
              <w:jc w:val="center"/>
              <w:rPr>
                <w:rFonts w:ascii="Calibri" w:hAnsi="Calibri" w:cs="Calibri"/>
                <w:color w:val="000000"/>
                <w:lang w:eastAsia="en-GB"/>
              </w:rPr>
            </w:pPr>
            <w:r>
              <w:rPr>
                <w:rFonts w:ascii="Calibri" w:hAnsi="Calibri" w:cs="Calibri"/>
                <w:color w:val="000000"/>
                <w:lang w:eastAsia="en-GB"/>
              </w:rPr>
              <w:t>44</w:t>
            </w:r>
          </w:p>
        </w:tc>
      </w:tr>
      <w:tr w:rsidR="00F51B6F" w:rsidRPr="00CB7D2F" w14:paraId="37FADB60" w14:textId="77777777" w:rsidTr="000D18B8">
        <w:trPr>
          <w:trHeight w:val="397"/>
          <w:jc w:val="center"/>
        </w:trPr>
        <w:tc>
          <w:tcPr>
            <w:tcW w:w="5138" w:type="dxa"/>
            <w:shd w:val="clear" w:color="auto" w:fill="auto"/>
            <w:noWrap/>
            <w:vAlign w:val="center"/>
          </w:tcPr>
          <w:p w14:paraId="2F4DC031" w14:textId="77777777" w:rsidR="00F51B6F" w:rsidRPr="00CB7D2F" w:rsidRDefault="00F51B6F" w:rsidP="000D18B8">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54D2D9D0" w14:textId="77777777" w:rsidR="00F51B6F" w:rsidRPr="00CB7D2F" w:rsidRDefault="00F51B6F" w:rsidP="00862C9B">
            <w:pPr>
              <w:jc w:val="center"/>
              <w:rPr>
                <w:rFonts w:ascii="Calibri" w:hAnsi="Calibri" w:cs="Calibri"/>
                <w:color w:val="000000"/>
                <w:lang w:eastAsia="en-GB"/>
              </w:rPr>
            </w:pPr>
            <w:r>
              <w:rPr>
                <w:rFonts w:ascii="Calibri" w:hAnsi="Calibri" w:cs="Calibri"/>
                <w:color w:val="000000"/>
                <w:lang w:eastAsia="en-GB"/>
              </w:rPr>
              <w:t>18</w:t>
            </w:r>
          </w:p>
        </w:tc>
      </w:tr>
      <w:tr w:rsidR="00F51B6F" w:rsidRPr="00CB7D2F" w14:paraId="6A790A3F" w14:textId="77777777" w:rsidTr="000D18B8">
        <w:trPr>
          <w:trHeight w:val="397"/>
          <w:jc w:val="center"/>
        </w:trPr>
        <w:tc>
          <w:tcPr>
            <w:tcW w:w="5138" w:type="dxa"/>
            <w:shd w:val="clear" w:color="auto" w:fill="D9D9D9"/>
            <w:noWrap/>
            <w:vAlign w:val="center"/>
            <w:hideMark/>
          </w:tcPr>
          <w:p w14:paraId="2DBED169" w14:textId="77777777" w:rsidR="00F51B6F" w:rsidRPr="00CB7D2F" w:rsidRDefault="00F51B6F" w:rsidP="000D18B8">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0C747354" w14:textId="77777777" w:rsidR="00F51B6F" w:rsidRPr="00CB7D2F" w:rsidRDefault="00F51B6F" w:rsidP="00862C9B">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299B3664" w14:textId="77777777" w:rsidR="00CB7D2F" w:rsidRDefault="00CB7D2F">
      <w:pPr>
        <w:rPr>
          <w:rFonts w:ascii="Calibri" w:hAnsi="Calibri" w:cs="Calibri"/>
        </w:rPr>
      </w:pPr>
    </w:p>
    <w:p w14:paraId="428263D5" w14:textId="77777777" w:rsidR="0057143A" w:rsidRDefault="0057143A" w:rsidP="00051947">
      <w:pPr>
        <w:pStyle w:val="Heading3"/>
        <w:rPr>
          <w:rFonts w:ascii="Calibri" w:hAnsi="Calibri" w:cs="Calibri"/>
          <w:sz w:val="28"/>
          <w:szCs w:val="28"/>
        </w:rPr>
      </w:pPr>
    </w:p>
    <w:p w14:paraId="1F3CC37D" w14:textId="6E5D846B" w:rsidR="00051947" w:rsidRPr="00D22026" w:rsidRDefault="00051947" w:rsidP="00051947">
      <w:pPr>
        <w:pStyle w:val="Heading3"/>
        <w:rPr>
          <w:rFonts w:ascii="Calibri" w:hAnsi="Calibri" w:cs="Calibri"/>
          <w:sz w:val="28"/>
          <w:szCs w:val="28"/>
        </w:rPr>
      </w:pPr>
      <w:r>
        <w:rPr>
          <w:rFonts w:ascii="Calibri" w:hAnsi="Calibri" w:cs="Calibri"/>
          <w:sz w:val="28"/>
          <w:szCs w:val="28"/>
        </w:rPr>
        <w:t xml:space="preserve">CONTACT DETAILS AND </w:t>
      </w:r>
      <w:r w:rsidR="002F5B14">
        <w:rPr>
          <w:rFonts w:ascii="Calibri" w:hAnsi="Calibri" w:cs="Calibri"/>
          <w:sz w:val="28"/>
          <w:szCs w:val="28"/>
        </w:rPr>
        <w:t>FEEDBACK &amp; ADVICE</w:t>
      </w:r>
      <w:r>
        <w:rPr>
          <w:rFonts w:ascii="Calibri" w:hAnsi="Calibri" w:cs="Calibri"/>
          <w:sz w:val="28"/>
          <w:szCs w:val="28"/>
        </w:rPr>
        <w:t xml:space="preserve"> HOURS OF YOUR TUTOR</w:t>
      </w:r>
    </w:p>
    <w:p w14:paraId="79245578" w14:textId="77777777" w:rsidR="00051947"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1D90E10" wp14:editId="4EFD2CBD">
                <wp:extent cx="1558343" cy="45719"/>
                <wp:effectExtent l="0" t="0" r="3810" b="5715"/>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43CDAAF"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16866B17" w14:textId="77777777" w:rsidR="00D07BD2" w:rsidRDefault="00D07BD2" w:rsidP="00051947">
      <w:pPr>
        <w:pStyle w:val="Text"/>
        <w:jc w:val="center"/>
        <w:rPr>
          <w:rFonts w:ascii="Calibri" w:hAnsi="Calibri" w:cs="Calibri"/>
          <w:sz w:val="22"/>
          <w:szCs w:val="22"/>
        </w:r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1995"/>
        <w:gridCol w:w="1256"/>
        <w:gridCol w:w="1633"/>
        <w:gridCol w:w="2204"/>
        <w:gridCol w:w="2272"/>
      </w:tblGrid>
      <w:tr w:rsidR="00115582" w:rsidRPr="00D50A23" w14:paraId="6E1DF0DE" w14:textId="77777777" w:rsidTr="00E57CAB">
        <w:trPr>
          <w:trHeight w:val="312"/>
        </w:trPr>
        <w:tc>
          <w:tcPr>
            <w:tcW w:w="1620" w:type="pct"/>
            <w:gridSpan w:val="2"/>
            <w:shd w:val="clear" w:color="auto" w:fill="BA5102"/>
            <w:vAlign w:val="center"/>
            <w:hideMark/>
          </w:tcPr>
          <w:p w14:paraId="3303442A" w14:textId="77777777" w:rsidR="00115582" w:rsidRPr="00D50A23" w:rsidRDefault="00115582" w:rsidP="00E57CAB">
            <w:pPr>
              <w:jc w:val="center"/>
              <w:rPr>
                <w:rFonts w:ascii="Calibri" w:hAnsi="Calibri" w:cs="Calibri"/>
                <w:b/>
                <w:color w:val="FBF2CC" w:themeColor="accent1" w:themeTint="33"/>
              </w:rPr>
            </w:pPr>
            <w:r w:rsidRPr="00D50A23">
              <w:rPr>
                <w:rFonts w:ascii="Calibri" w:hAnsi="Calibri" w:cs="Calibri"/>
                <w:b/>
                <w:color w:val="FBF2CC" w:themeColor="accent1" w:themeTint="33"/>
              </w:rPr>
              <w:t>Module tutor</w:t>
            </w:r>
          </w:p>
        </w:tc>
        <w:tc>
          <w:tcPr>
            <w:tcW w:w="911" w:type="pct"/>
            <w:shd w:val="clear" w:color="auto" w:fill="BA5102"/>
            <w:noWrap/>
            <w:vAlign w:val="center"/>
            <w:hideMark/>
          </w:tcPr>
          <w:p w14:paraId="1F5ABB6D" w14:textId="77777777" w:rsidR="00115582" w:rsidRPr="00D50A23" w:rsidRDefault="00115582" w:rsidP="00E57CAB">
            <w:pPr>
              <w:jc w:val="center"/>
              <w:rPr>
                <w:rFonts w:ascii="Calibri" w:hAnsi="Calibri" w:cs="Calibri"/>
                <w:b/>
                <w:color w:val="FBF2CC" w:themeColor="accent1" w:themeTint="33"/>
              </w:rPr>
            </w:pPr>
            <w:r w:rsidRPr="00D50A23">
              <w:rPr>
                <w:rFonts w:ascii="Calibri" w:hAnsi="Calibri" w:cs="Calibri"/>
                <w:b/>
                <w:color w:val="FBF2CC" w:themeColor="accent1" w:themeTint="33"/>
              </w:rPr>
              <w:t>Office</w:t>
            </w:r>
          </w:p>
        </w:tc>
        <w:tc>
          <w:tcPr>
            <w:tcW w:w="1216" w:type="pct"/>
            <w:shd w:val="clear" w:color="auto" w:fill="BA5102"/>
            <w:vAlign w:val="center"/>
          </w:tcPr>
          <w:p w14:paraId="76D518F7" w14:textId="77777777" w:rsidR="00115582" w:rsidRPr="00D50A23" w:rsidRDefault="00115582" w:rsidP="00E57CAB">
            <w:pPr>
              <w:jc w:val="center"/>
              <w:rPr>
                <w:rFonts w:ascii="Calibri" w:hAnsi="Calibri" w:cs="Calibri"/>
                <w:b/>
                <w:color w:val="FBF2CC" w:themeColor="accent1" w:themeTint="33"/>
              </w:rPr>
            </w:pPr>
            <w:r w:rsidRPr="00D50A23">
              <w:rPr>
                <w:rFonts w:ascii="Calibri" w:hAnsi="Calibri" w:cs="Calibri"/>
                <w:b/>
                <w:color w:val="FBF2CC" w:themeColor="accent1" w:themeTint="33"/>
              </w:rPr>
              <w:t>Email</w:t>
            </w:r>
          </w:p>
        </w:tc>
        <w:tc>
          <w:tcPr>
            <w:tcW w:w="1252" w:type="pct"/>
            <w:shd w:val="clear" w:color="auto" w:fill="BA5102"/>
            <w:vAlign w:val="center"/>
          </w:tcPr>
          <w:p w14:paraId="682BA9CC" w14:textId="77777777" w:rsidR="00115582" w:rsidRPr="00D50A23" w:rsidRDefault="00115582" w:rsidP="00E57CAB">
            <w:pPr>
              <w:jc w:val="center"/>
              <w:rPr>
                <w:rFonts w:ascii="Calibri" w:hAnsi="Calibri" w:cs="Calibri"/>
                <w:b/>
                <w:color w:val="FBF2CC" w:themeColor="accent1" w:themeTint="33"/>
              </w:rPr>
            </w:pPr>
            <w:r w:rsidRPr="00D50A23">
              <w:rPr>
                <w:rFonts w:ascii="Calibri" w:hAnsi="Calibri" w:cs="Calibri"/>
                <w:b/>
                <w:color w:val="FBF2CC" w:themeColor="accent1" w:themeTint="33"/>
              </w:rPr>
              <w:t>O</w:t>
            </w:r>
            <w:r>
              <w:rPr>
                <w:rFonts w:ascii="Calibri" w:hAnsi="Calibri" w:cs="Calibri"/>
                <w:b/>
                <w:color w:val="FBF2CC" w:themeColor="accent1" w:themeTint="33"/>
              </w:rPr>
              <w:t>nline o</w:t>
            </w:r>
            <w:r w:rsidRPr="00D50A23">
              <w:rPr>
                <w:rFonts w:ascii="Calibri" w:hAnsi="Calibri" w:cs="Calibri"/>
                <w:b/>
                <w:color w:val="FBF2CC" w:themeColor="accent1" w:themeTint="33"/>
              </w:rPr>
              <w:t>ffice hours</w:t>
            </w:r>
          </w:p>
        </w:tc>
      </w:tr>
      <w:tr w:rsidR="00115582" w:rsidRPr="00D50A23" w14:paraId="35960C13" w14:textId="77777777" w:rsidTr="00E57CAB">
        <w:trPr>
          <w:trHeight w:val="312"/>
        </w:trPr>
        <w:tc>
          <w:tcPr>
            <w:tcW w:w="910" w:type="pct"/>
            <w:shd w:val="clear" w:color="auto" w:fill="auto"/>
            <w:vAlign w:val="center"/>
          </w:tcPr>
          <w:p w14:paraId="0DAE54DC" w14:textId="77777777" w:rsidR="00115582" w:rsidRPr="00D50A23" w:rsidRDefault="00115582" w:rsidP="00E57CAB">
            <w:pPr>
              <w:pStyle w:val="TableHeadings"/>
              <w:jc w:val="center"/>
              <w:rPr>
                <w:rFonts w:ascii="Calibri" w:hAnsi="Calibri" w:cs="Calibri"/>
                <w:b w:val="0"/>
                <w:color w:val="FBF2CC" w:themeColor="accent1" w:themeTint="33"/>
                <w:sz w:val="22"/>
                <w:szCs w:val="22"/>
              </w:rPr>
            </w:pPr>
            <w:r>
              <w:rPr>
                <w:rFonts w:ascii="Calibri" w:hAnsi="Calibri" w:cs="Calibri"/>
                <w:b w:val="0"/>
                <w:noProof/>
                <w:color w:val="FBF2CC" w:themeColor="accent1" w:themeTint="33"/>
                <w:sz w:val="22"/>
                <w:szCs w:val="22"/>
              </w:rPr>
              <w:drawing>
                <wp:inline distT="0" distB="0" distL="0" distR="0" wp14:anchorId="61F62E4A" wp14:editId="3C5AAAB2">
                  <wp:extent cx="1057701" cy="1063232"/>
                  <wp:effectExtent l="0" t="0" r="9525" b="3810"/>
                  <wp:docPr id="2010702893" name="Imagen 2" descr="Hombre parado enfrent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02893" name="Imagen 2" descr="Hombre parado enfrente de un edifici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701" cy="1063232"/>
                          </a:xfrm>
                          <a:prstGeom prst="rect">
                            <a:avLst/>
                          </a:prstGeom>
                        </pic:spPr>
                      </pic:pic>
                    </a:graphicData>
                  </a:graphic>
                </wp:inline>
              </w:drawing>
            </w:r>
          </w:p>
        </w:tc>
        <w:tc>
          <w:tcPr>
            <w:tcW w:w="710" w:type="pct"/>
            <w:shd w:val="clear" w:color="auto" w:fill="D9D9D9"/>
            <w:noWrap/>
            <w:vAlign w:val="center"/>
          </w:tcPr>
          <w:p w14:paraId="73FA3816" w14:textId="77777777" w:rsidR="00115582" w:rsidRPr="001C58F4" w:rsidRDefault="00115582" w:rsidP="00E57CAB">
            <w:pPr>
              <w:jc w:val="center"/>
              <w:rPr>
                <w:rFonts w:ascii="Calibri" w:hAnsi="Calibri" w:cs="Calibri"/>
              </w:rPr>
            </w:pPr>
            <w:r w:rsidRPr="001C58F4">
              <w:rPr>
                <w:rFonts w:ascii="Calibri" w:hAnsi="Calibri" w:cs="Calibri"/>
              </w:rPr>
              <w:t>Dr David</w:t>
            </w:r>
          </w:p>
          <w:p w14:paraId="61469EB9" w14:textId="77777777" w:rsidR="00115582" w:rsidRPr="001C58F4" w:rsidRDefault="00115582" w:rsidP="00E57CAB">
            <w:pPr>
              <w:jc w:val="center"/>
              <w:rPr>
                <w:rFonts w:ascii="Calibri" w:hAnsi="Calibri" w:cs="Calibri"/>
              </w:rPr>
            </w:pPr>
            <w:r w:rsidRPr="001C58F4">
              <w:rPr>
                <w:rFonts w:ascii="Calibri" w:hAnsi="Calibri" w:cs="Calibri"/>
              </w:rPr>
              <w:t>Rodríguez</w:t>
            </w:r>
          </w:p>
          <w:p w14:paraId="6D440D6D" w14:textId="77777777" w:rsidR="00115582" w:rsidRPr="001C58F4" w:rsidRDefault="00115582" w:rsidP="00E57CAB">
            <w:pPr>
              <w:jc w:val="center"/>
              <w:rPr>
                <w:rFonts w:ascii="Calibri" w:hAnsi="Calibri" w:cs="Calibri"/>
              </w:rPr>
            </w:pPr>
            <w:r w:rsidRPr="001C58F4">
              <w:rPr>
                <w:rFonts w:ascii="Calibri" w:hAnsi="Calibri" w:cs="Calibri"/>
              </w:rPr>
              <w:t>Velasco</w:t>
            </w:r>
          </w:p>
        </w:tc>
        <w:tc>
          <w:tcPr>
            <w:tcW w:w="911" w:type="pct"/>
            <w:shd w:val="clear" w:color="auto" w:fill="F1F1F1"/>
            <w:noWrap/>
            <w:vAlign w:val="center"/>
          </w:tcPr>
          <w:p w14:paraId="66C3EFDA" w14:textId="77777777" w:rsidR="00115582" w:rsidRPr="001C58F4" w:rsidRDefault="00115582" w:rsidP="00E57CAB">
            <w:pPr>
              <w:jc w:val="center"/>
              <w:rPr>
                <w:rFonts w:ascii="Calibri" w:hAnsi="Calibri" w:cs="Calibri"/>
              </w:rPr>
            </w:pPr>
            <w:r w:rsidRPr="001C58F4">
              <w:rPr>
                <w:rFonts w:ascii="Calibri" w:hAnsi="Calibri" w:cs="Calibri"/>
              </w:rPr>
              <w:t>Bancroft 1.36</w:t>
            </w:r>
          </w:p>
        </w:tc>
        <w:tc>
          <w:tcPr>
            <w:tcW w:w="1216" w:type="pct"/>
            <w:shd w:val="clear" w:color="auto" w:fill="D9D9D9"/>
            <w:vAlign w:val="center"/>
          </w:tcPr>
          <w:p w14:paraId="05D575B6" w14:textId="77777777" w:rsidR="00115582" w:rsidRPr="001C58F4" w:rsidRDefault="00115582" w:rsidP="00E57CAB">
            <w:pPr>
              <w:jc w:val="center"/>
              <w:rPr>
                <w:rFonts w:ascii="Calibri" w:hAnsi="Calibri" w:cs="Calibri"/>
              </w:rPr>
            </w:pPr>
            <w:r w:rsidRPr="001C58F4">
              <w:rPr>
                <w:rFonts w:ascii="Calibri" w:hAnsi="Calibri" w:cs="Calibri"/>
              </w:rPr>
              <w:t>d.rodriguezvelasco</w:t>
            </w:r>
          </w:p>
          <w:p w14:paraId="69116FBA" w14:textId="77777777" w:rsidR="00115582" w:rsidRPr="001C58F4" w:rsidRDefault="00115582" w:rsidP="00E57CAB">
            <w:pPr>
              <w:jc w:val="center"/>
              <w:rPr>
                <w:rFonts w:ascii="Calibri" w:hAnsi="Calibri" w:cs="Calibri"/>
              </w:rPr>
            </w:pPr>
            <w:r w:rsidRPr="001C58F4">
              <w:rPr>
                <w:rFonts w:ascii="Calibri" w:hAnsi="Calibri" w:cs="Calibri"/>
              </w:rPr>
              <w:t>@qmul.ac.uk</w:t>
            </w:r>
          </w:p>
        </w:tc>
        <w:tc>
          <w:tcPr>
            <w:tcW w:w="1252" w:type="pct"/>
            <w:shd w:val="clear" w:color="auto" w:fill="F1F1F1"/>
            <w:vAlign w:val="center"/>
          </w:tcPr>
          <w:p w14:paraId="5CF81DA4" w14:textId="14B97F81" w:rsidR="00115582" w:rsidRPr="001C58F4" w:rsidRDefault="00115582" w:rsidP="00E57CAB">
            <w:pPr>
              <w:jc w:val="center"/>
              <w:rPr>
                <w:rFonts w:ascii="Calibri" w:hAnsi="Calibri" w:cs="Calibri"/>
              </w:rPr>
            </w:pPr>
            <w:r>
              <w:rPr>
                <w:rFonts w:ascii="Calibri" w:hAnsi="Calibri" w:cs="Calibri"/>
              </w:rPr>
              <w:t>Wednesday</w:t>
            </w:r>
            <w:r w:rsidRPr="001C58F4">
              <w:rPr>
                <w:rFonts w:ascii="Calibri" w:hAnsi="Calibri" w:cs="Calibri"/>
              </w:rPr>
              <w:t xml:space="preserve"> </w:t>
            </w:r>
            <w:r>
              <w:rPr>
                <w:rFonts w:ascii="Calibri" w:hAnsi="Calibri" w:cs="Calibri"/>
              </w:rPr>
              <w:t>1</w:t>
            </w:r>
            <w:r w:rsidRPr="001C58F4">
              <w:rPr>
                <w:rFonts w:ascii="Calibri" w:hAnsi="Calibri" w:cs="Calibri"/>
              </w:rPr>
              <w:t>-</w:t>
            </w:r>
            <w:r>
              <w:rPr>
                <w:rFonts w:ascii="Calibri" w:hAnsi="Calibri" w:cs="Calibri"/>
              </w:rPr>
              <w:t xml:space="preserve">2 </w:t>
            </w:r>
            <w:r w:rsidRPr="001C58F4">
              <w:rPr>
                <w:rFonts w:ascii="Calibri" w:hAnsi="Calibri" w:cs="Calibri"/>
              </w:rPr>
              <w:t>pm</w:t>
            </w:r>
          </w:p>
        </w:tc>
      </w:tr>
    </w:tbl>
    <w:p w14:paraId="5859F32B" w14:textId="77777777" w:rsidR="00115582" w:rsidRDefault="00115582" w:rsidP="00115582">
      <w:pPr>
        <w:rPr>
          <w:rFonts w:ascii="Calibri" w:hAnsi="Calibri" w:cs="Calibri"/>
          <w:lang w:eastAsia="ko-KR"/>
        </w:rPr>
      </w:pPr>
    </w:p>
    <w:p w14:paraId="0DD2904A" w14:textId="77777777" w:rsidR="00115582" w:rsidRPr="005F2485" w:rsidRDefault="00115582" w:rsidP="00115582">
      <w:pPr>
        <w:jc w:val="both"/>
        <w:rPr>
          <w:rFonts w:ascii="Calibri" w:hAnsi="Calibri" w:cs="Calibri"/>
          <w:lang w:eastAsia="ko-KR"/>
        </w:rPr>
      </w:pPr>
      <w:r w:rsidRPr="005F2485">
        <w:rPr>
          <w:rFonts w:ascii="Calibri" w:hAnsi="Calibri" w:cs="Calibri"/>
          <w:lang w:eastAsia="ko-KR"/>
        </w:rPr>
        <w:t xml:space="preserve">You can use tutors’ </w:t>
      </w:r>
      <w:r>
        <w:rPr>
          <w:rFonts w:ascii="Calibri" w:hAnsi="Calibri" w:cs="Calibri"/>
          <w:lang w:eastAsia="ko-KR"/>
        </w:rPr>
        <w:t>Advice &amp; Feedback</w:t>
      </w:r>
      <w:r w:rsidRPr="005F2485">
        <w:rPr>
          <w:rFonts w:ascii="Calibri" w:hAnsi="Calibri" w:cs="Calibri"/>
          <w:lang w:eastAsia="ko-KR"/>
        </w:rPr>
        <w:t xml:space="preserve"> hours to get advice and feedback. Please email your tutor to book an appointment.</w:t>
      </w:r>
    </w:p>
    <w:p w14:paraId="13C3BBE8" w14:textId="77777777" w:rsidR="00D07BD2" w:rsidRDefault="00D07BD2" w:rsidP="00D07BD2">
      <w:pPr>
        <w:pStyle w:val="TableTextLarge"/>
        <w:ind w:right="90"/>
        <w:rPr>
          <w:b/>
          <w:sz w:val="24"/>
          <w:szCs w:val="24"/>
        </w:rPr>
        <w:sectPr w:rsidR="00D07BD2" w:rsidSect="00C851C8">
          <w:headerReference w:type="default" r:id="rId15"/>
          <w:footerReference w:type="even" r:id="rId16"/>
          <w:footerReference w:type="default" r:id="rId17"/>
          <w:pgSz w:w="12240" w:h="15840" w:code="1"/>
          <w:pgMar w:top="720" w:right="1440" w:bottom="720" w:left="1440" w:header="709" w:footer="709" w:gutter="0"/>
          <w:cols w:space="708"/>
          <w:titlePg/>
          <w:docGrid w:linePitch="360"/>
        </w:sectPr>
      </w:pPr>
    </w:p>
    <w:p w14:paraId="5FF9E1F5" w14:textId="77777777" w:rsidR="00115582" w:rsidRPr="008D7AFF" w:rsidRDefault="00115582" w:rsidP="00115582">
      <w:pPr>
        <w:spacing w:after="160" w:line="259" w:lineRule="auto"/>
        <w:rPr>
          <w:rFonts w:ascii="Calibri" w:hAnsi="Calibri" w:cs="Calibri"/>
          <w:b/>
          <w:noProof/>
          <w:sz w:val="28"/>
          <w:szCs w:val="28"/>
          <w:lang w:val="en-GB"/>
        </w:rPr>
      </w:pPr>
      <w:bookmarkStart w:id="0" w:name="_Hlk143675313"/>
      <w:r w:rsidRPr="008D7AFF">
        <w:rPr>
          <w:rFonts w:ascii="Calibri" w:hAnsi="Calibri" w:cs="Calibri"/>
          <w:b/>
          <w:noProof/>
          <w:sz w:val="28"/>
          <w:szCs w:val="28"/>
          <w:lang w:val="en-GB"/>
        </w:rPr>
        <w:lastRenderedPageBreak/>
        <w:t>LEARNING PLAN</w:t>
      </w:r>
    </w:p>
    <w:p w14:paraId="105E56FD" w14:textId="77777777" w:rsidR="00115582" w:rsidRPr="008D7AFF" w:rsidRDefault="00115582" w:rsidP="00115582">
      <w:pPr>
        <w:spacing w:line="259" w:lineRule="auto"/>
        <w:rPr>
          <w:rFonts w:ascii="Calibri" w:hAnsi="Calibri" w:cs="Calibri"/>
          <w:b/>
          <w:noProof/>
          <w:lang w:val="en-GB"/>
        </w:rPr>
      </w:pPr>
      <w:r w:rsidRPr="008D7AFF">
        <w:rPr>
          <w:rFonts w:ascii="Calibri" w:hAnsi="Calibri" w:cs="Calibri"/>
          <w:b/>
          <w:noProof/>
          <w:lang w:val="en-GB"/>
        </w:rPr>
        <w:t>SEMESTER 1</w:t>
      </w:r>
    </w:p>
    <w:tbl>
      <w:tblPr>
        <w:tblpPr w:leftFromText="180" w:rightFromText="180" w:vertAnchor="text" w:horzAnchor="margin" w:tblpY="89"/>
        <w:tblW w:w="4995" w:type="pct"/>
        <w:tblLayout w:type="fixed"/>
        <w:tblCellMar>
          <w:left w:w="115" w:type="dxa"/>
          <w:right w:w="115" w:type="dxa"/>
        </w:tblCellMar>
        <w:tblLook w:val="04A0" w:firstRow="1" w:lastRow="0" w:firstColumn="1" w:lastColumn="0" w:noHBand="0" w:noVBand="1"/>
      </w:tblPr>
      <w:tblGrid>
        <w:gridCol w:w="846"/>
        <w:gridCol w:w="1984"/>
        <w:gridCol w:w="2766"/>
        <w:gridCol w:w="3220"/>
        <w:gridCol w:w="2780"/>
        <w:gridCol w:w="2780"/>
      </w:tblGrid>
      <w:tr w:rsidR="00115582" w:rsidRPr="008D7AFF" w14:paraId="152AA0BF"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BA5202"/>
            <w:vAlign w:val="center"/>
          </w:tcPr>
          <w:p w14:paraId="0E3BD95E" w14:textId="77777777" w:rsidR="00115582" w:rsidRPr="008D7AFF" w:rsidRDefault="00115582" w:rsidP="00E57CAB">
            <w:pPr>
              <w:pStyle w:val="TableHeadings"/>
              <w:ind w:left="22" w:right="-109" w:hanging="22"/>
              <w:rPr>
                <w:rFonts w:ascii="Calibri" w:hAnsi="Calibri" w:cs="Calibri"/>
                <w:noProof/>
                <w:color w:val="FBF2CC" w:themeColor="accent1" w:themeTint="33"/>
                <w:sz w:val="20"/>
                <w:szCs w:val="20"/>
                <w:lang w:val="en-GB"/>
              </w:rPr>
            </w:pPr>
            <w:r w:rsidRPr="008D7AFF">
              <w:rPr>
                <w:rFonts w:ascii="Calibri" w:hAnsi="Calibri" w:cs="Calibri"/>
                <w:noProof/>
                <w:color w:val="FBF2CC" w:themeColor="accent1" w:themeTint="33"/>
                <w:sz w:val="20"/>
                <w:szCs w:val="20"/>
                <w:lang w:val="en-GB"/>
              </w:rPr>
              <w:t>week</w:t>
            </w:r>
          </w:p>
        </w:tc>
        <w:tc>
          <w:tcPr>
            <w:tcW w:w="690"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290E9A21" w14:textId="77777777" w:rsidR="00115582" w:rsidRPr="008D7AFF" w:rsidRDefault="00115582" w:rsidP="00E57CAB">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main topic</w:t>
            </w:r>
          </w:p>
        </w:tc>
        <w:tc>
          <w:tcPr>
            <w:tcW w:w="962"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303BB98F" w14:textId="77777777" w:rsidR="00115582" w:rsidRPr="008D7AFF" w:rsidRDefault="00115582" w:rsidP="00E57CAB">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learning outcomes</w:t>
            </w:r>
          </w:p>
        </w:tc>
        <w:tc>
          <w:tcPr>
            <w:tcW w:w="1120"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7E4A670E" w14:textId="77777777" w:rsidR="00115582" w:rsidRPr="008D7AFF" w:rsidRDefault="00115582" w:rsidP="00E57CAB">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language focus</w:t>
            </w:r>
          </w:p>
        </w:tc>
        <w:tc>
          <w:tcPr>
            <w:tcW w:w="967" w:type="pct"/>
            <w:tcBorders>
              <w:top w:val="single" w:sz="4" w:space="0" w:color="auto"/>
              <w:left w:val="single" w:sz="4" w:space="0" w:color="auto"/>
              <w:bottom w:val="single" w:sz="4" w:space="0" w:color="auto"/>
              <w:right w:val="single" w:sz="4" w:space="0" w:color="auto"/>
            </w:tcBorders>
            <w:shd w:val="clear" w:color="auto" w:fill="BA5202"/>
            <w:vAlign w:val="center"/>
          </w:tcPr>
          <w:p w14:paraId="07608890" w14:textId="77777777" w:rsidR="00115582" w:rsidRPr="008D7AFF" w:rsidRDefault="00115582" w:rsidP="00E57CAB">
            <w:pPr>
              <w:pStyle w:val="TableHeadings"/>
              <w:spacing w:before="120"/>
              <w:ind w:left="0"/>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cuLTURE</w:t>
            </w:r>
          </w:p>
        </w:tc>
        <w:tc>
          <w:tcPr>
            <w:tcW w:w="967"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1D63B52F" w14:textId="77777777" w:rsidR="00115582" w:rsidRPr="008D7AFF" w:rsidRDefault="00115582" w:rsidP="00E57CAB">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SELF-STUDY (qm+)</w:t>
            </w:r>
          </w:p>
        </w:tc>
      </w:tr>
      <w:tr w:rsidR="00115582" w:rsidRPr="008D7AFF" w14:paraId="736963E7"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657C9B" w14:textId="77777777" w:rsidR="00115582" w:rsidRPr="008D7AFF" w:rsidRDefault="00115582" w:rsidP="00E57CAB">
            <w:pPr>
              <w:pStyle w:val="TableTextLarge"/>
              <w:jc w:val="center"/>
              <w:rPr>
                <w:rFonts w:ascii="Calibri" w:hAnsi="Calibri" w:cs="Calibri"/>
                <w:noProof/>
                <w:lang w:val="en-GB"/>
              </w:rPr>
            </w:pPr>
          </w:p>
        </w:tc>
        <w:tc>
          <w:tcPr>
            <w:tcW w:w="6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6A0926" w14:textId="77777777" w:rsidR="00115582" w:rsidRPr="008D7AFF" w:rsidRDefault="00115582" w:rsidP="00E57CAB">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is the main topic of the week?</w:t>
            </w:r>
          </w:p>
        </w:tc>
        <w:tc>
          <w:tcPr>
            <w:tcW w:w="9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EDAB2D" w14:textId="77777777" w:rsidR="00115582" w:rsidRPr="008D7AFF" w:rsidRDefault="00115582" w:rsidP="00E57CAB">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will I be able to do with the language I am learning this week</w:t>
            </w:r>
          </w:p>
        </w:tc>
        <w:tc>
          <w:tcPr>
            <w:tcW w:w="11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9CCDC46" w14:textId="77777777" w:rsidR="00115582" w:rsidRPr="008D7AFF" w:rsidRDefault="00115582" w:rsidP="00E57CAB">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particular language features will be covered?</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2B5E17" w14:textId="77777777" w:rsidR="00115582" w:rsidRPr="008D7AFF" w:rsidRDefault="00115582" w:rsidP="00E57CAB">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cultural information will I learn this week?</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1C59170" w14:textId="77777777" w:rsidR="00115582" w:rsidRPr="008D7AFF" w:rsidRDefault="00115582" w:rsidP="00E57CAB">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am I expected to do outside class from one week to the next?</w:t>
            </w:r>
          </w:p>
        </w:tc>
      </w:tr>
      <w:tr w:rsidR="00115582" w:rsidRPr="00115582" w14:paraId="3B4154DC"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D2A9C8A" w14:textId="77777777" w:rsidR="00115582" w:rsidRPr="008D7AFF" w:rsidRDefault="00115582" w:rsidP="00115582">
            <w:pPr>
              <w:pStyle w:val="TableTextLarge"/>
              <w:jc w:val="center"/>
              <w:rPr>
                <w:rFonts w:ascii="Calibri" w:hAnsi="Calibri" w:cs="Calibri"/>
                <w:noProof/>
                <w:lang w:val="en-GB"/>
              </w:rPr>
            </w:pPr>
            <w:r w:rsidRPr="008D7AFF">
              <w:rPr>
                <w:rFonts w:ascii="Calibri" w:hAnsi="Calibri" w:cs="Calibri"/>
                <w:noProof/>
                <w:lang w:val="en-GB"/>
              </w:rPr>
              <w:t>1</w:t>
            </w:r>
            <w:r>
              <w:rPr>
                <w:rFonts w:ascii="Calibri" w:hAnsi="Calibri" w:cs="Calibri"/>
                <w:noProof/>
                <w:lang w:val="en-GB"/>
              </w:rPr>
              <w:t xml:space="preserve"> &amp; 2</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15562" w14:textId="77777777" w:rsidR="00115582" w:rsidRPr="008D7AFF" w:rsidRDefault="00115582" w:rsidP="00115582">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1</w:t>
            </w:r>
          </w:p>
          <w:p w14:paraId="3E85510A" w14:textId="77777777" w:rsidR="00115582" w:rsidRPr="008D7AFF" w:rsidRDefault="00115582" w:rsidP="00115582">
            <w:pPr>
              <w:pStyle w:val="TableTextLarge"/>
              <w:rPr>
                <w:rFonts w:ascii="Calibri" w:hAnsi="Calibri" w:cs="Calibri"/>
                <w:b/>
                <w:bCs/>
                <w:noProof/>
                <w:sz w:val="20"/>
                <w:szCs w:val="20"/>
                <w:lang w:val="en-GB"/>
              </w:rPr>
            </w:pPr>
          </w:p>
          <w:p w14:paraId="3A2A552E" w14:textId="1B82CE91" w:rsidR="00115582" w:rsidRPr="008D7AFF" w:rsidRDefault="00115582" w:rsidP="00115582">
            <w:pPr>
              <w:pStyle w:val="TableTextLarge"/>
              <w:numPr>
                <w:ilvl w:val="0"/>
                <w:numId w:val="19"/>
              </w:numPr>
              <w:tabs>
                <w:tab w:val="left" w:pos="286"/>
              </w:tabs>
              <w:ind w:left="0" w:firstLine="0"/>
              <w:rPr>
                <w:rFonts w:ascii="Calibri" w:hAnsi="Calibri" w:cs="Calibri"/>
                <w:noProof/>
                <w:sz w:val="20"/>
                <w:szCs w:val="20"/>
                <w:lang w:val="en-GB"/>
              </w:rPr>
            </w:pPr>
            <w:r w:rsidRPr="008D7AFF">
              <w:rPr>
                <w:rFonts w:ascii="Calibri" w:hAnsi="Calibri" w:cs="Calibri"/>
                <w:noProof/>
                <w:sz w:val="20"/>
                <w:szCs w:val="20"/>
                <w:lang w:val="en-GB"/>
              </w:rPr>
              <w:t>Make recommendations to our classmates to learn Spanish better.</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56311"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habits and difficulties.</w:t>
            </w:r>
          </w:p>
          <w:p w14:paraId="30B679DD"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the duration of actions.</w:t>
            </w:r>
          </w:p>
          <w:p w14:paraId="636DE255"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Make recommendations.</w:t>
            </w:r>
          </w:p>
          <w:p w14:paraId="0990C8EC"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Describe feelings.</w:t>
            </w:r>
          </w:p>
          <w:p w14:paraId="05129D62" w14:textId="1278CABF"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Ask and answer about motivations.</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01A0B1"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367E591A" w14:textId="77777777" w:rsidR="00115582" w:rsidRPr="008D7AFF" w:rsidRDefault="00115582" w:rsidP="00115582">
            <w:pPr>
              <w:pStyle w:val="TableTextLarge"/>
              <w:numPr>
                <w:ilvl w:val="0"/>
                <w:numId w:val="32"/>
              </w:numPr>
              <w:ind w:left="445"/>
              <w:rPr>
                <w:rFonts w:ascii="Calibri" w:hAnsi="Calibri" w:cs="Calibri"/>
                <w:noProof/>
                <w:sz w:val="20"/>
                <w:szCs w:val="20"/>
                <w:lang w:val="en-GB"/>
              </w:rPr>
            </w:pPr>
            <w:r w:rsidRPr="008D7AFF">
              <w:rPr>
                <w:rFonts w:ascii="Calibri" w:hAnsi="Calibri" w:cs="Calibri"/>
                <w:noProof/>
                <w:sz w:val="20"/>
                <w:szCs w:val="20"/>
                <w:lang w:val="en-GB"/>
              </w:rPr>
              <w:t>Regular and irregular verbs in Spanish.</w:t>
            </w:r>
          </w:p>
          <w:p w14:paraId="282D1A22" w14:textId="77777777" w:rsidR="00115582" w:rsidRPr="008D7AFF" w:rsidRDefault="00115582" w:rsidP="00115582">
            <w:pPr>
              <w:pStyle w:val="TableTextLarge"/>
              <w:numPr>
                <w:ilvl w:val="0"/>
                <w:numId w:val="32"/>
              </w:numPr>
              <w:ind w:left="445"/>
              <w:rPr>
                <w:rFonts w:ascii="Calibri" w:hAnsi="Calibri" w:cs="Calibri"/>
                <w:noProof/>
                <w:sz w:val="20"/>
                <w:szCs w:val="20"/>
                <w:lang w:val="en-GB"/>
              </w:rPr>
            </w:pPr>
            <w:r w:rsidRPr="008D7AFF">
              <w:rPr>
                <w:rFonts w:ascii="Calibri" w:hAnsi="Calibri" w:cs="Calibri"/>
                <w:noProof/>
                <w:sz w:val="20"/>
                <w:szCs w:val="20"/>
                <w:lang w:val="en-GB"/>
              </w:rPr>
              <w:t>Reflexive verbs.</w:t>
            </w:r>
          </w:p>
          <w:p w14:paraId="65504791" w14:textId="77777777" w:rsidR="00115582" w:rsidRPr="008D7AFF" w:rsidRDefault="00115582" w:rsidP="00115582">
            <w:pPr>
              <w:pStyle w:val="TableTextLarge"/>
              <w:numPr>
                <w:ilvl w:val="0"/>
                <w:numId w:val="32"/>
              </w:numPr>
              <w:ind w:left="445"/>
              <w:rPr>
                <w:rFonts w:ascii="Calibri" w:hAnsi="Calibri" w:cs="Calibri"/>
                <w:noProof/>
                <w:sz w:val="20"/>
                <w:szCs w:val="20"/>
                <w:lang w:val="en-GB"/>
              </w:rPr>
            </w:pPr>
            <w:r w:rsidRPr="008D7AFF">
              <w:rPr>
                <w:rFonts w:ascii="Calibri" w:hAnsi="Calibri" w:cs="Calibri"/>
                <w:noProof/>
                <w:sz w:val="20"/>
                <w:szCs w:val="20"/>
                <w:lang w:val="en-GB"/>
              </w:rPr>
              <w:t>The verbs “costar” and “sentirse”.</w:t>
            </w:r>
          </w:p>
          <w:p w14:paraId="53D66EE0" w14:textId="77777777" w:rsidR="00115582" w:rsidRPr="008D7AFF" w:rsidRDefault="00115582" w:rsidP="00115582">
            <w:pPr>
              <w:pStyle w:val="TableTextLarge"/>
              <w:numPr>
                <w:ilvl w:val="0"/>
                <w:numId w:val="32"/>
              </w:numPr>
              <w:ind w:left="445"/>
              <w:rPr>
                <w:rFonts w:ascii="Calibri" w:hAnsi="Calibri" w:cs="Calibri"/>
                <w:noProof/>
                <w:sz w:val="20"/>
                <w:szCs w:val="20"/>
                <w:lang w:val="en-GB"/>
              </w:rPr>
            </w:pPr>
            <w:r w:rsidRPr="008D7AFF">
              <w:rPr>
                <w:rFonts w:ascii="Calibri" w:hAnsi="Calibri" w:cs="Calibri"/>
                <w:noProof/>
                <w:sz w:val="20"/>
                <w:szCs w:val="20"/>
                <w:lang w:val="en-GB"/>
              </w:rPr>
              <w:t>Para / Porque</w:t>
            </w:r>
          </w:p>
          <w:p w14:paraId="6468621C" w14:textId="77777777" w:rsidR="00115582" w:rsidRPr="00352BF8" w:rsidRDefault="00115582" w:rsidP="00115582">
            <w:pPr>
              <w:pStyle w:val="TableTextLarge"/>
              <w:numPr>
                <w:ilvl w:val="0"/>
                <w:numId w:val="32"/>
              </w:numPr>
              <w:ind w:left="445"/>
              <w:rPr>
                <w:rFonts w:ascii="Calibri" w:hAnsi="Calibri" w:cs="Calibri"/>
                <w:noProof/>
                <w:sz w:val="20"/>
                <w:szCs w:val="20"/>
                <w:lang w:val="es-ES"/>
              </w:rPr>
            </w:pPr>
            <w:r w:rsidRPr="00352BF8">
              <w:rPr>
                <w:rFonts w:ascii="Calibri" w:hAnsi="Calibri" w:cs="Calibri"/>
                <w:noProof/>
                <w:sz w:val="20"/>
                <w:szCs w:val="20"/>
                <w:lang w:val="es-ES"/>
              </w:rPr>
              <w:t>Desde, desde hace, hace… que.</w:t>
            </w:r>
          </w:p>
          <w:p w14:paraId="1388CB1A"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01E472C0" w14:textId="77777777" w:rsidR="00115582" w:rsidRPr="008D7AFF" w:rsidRDefault="00115582" w:rsidP="00115582">
            <w:pPr>
              <w:pStyle w:val="TableTextLarge"/>
              <w:numPr>
                <w:ilvl w:val="0"/>
                <w:numId w:val="32"/>
              </w:numPr>
              <w:ind w:left="445"/>
              <w:rPr>
                <w:rFonts w:ascii="Calibri" w:hAnsi="Calibri" w:cs="Calibri"/>
                <w:noProof/>
                <w:sz w:val="20"/>
                <w:szCs w:val="20"/>
                <w:lang w:val="en-GB"/>
              </w:rPr>
            </w:pPr>
            <w:r w:rsidRPr="008D7AFF">
              <w:rPr>
                <w:rFonts w:ascii="Calibri" w:hAnsi="Calibri" w:cs="Calibri"/>
                <w:noProof/>
                <w:sz w:val="20"/>
                <w:szCs w:val="20"/>
                <w:lang w:val="en-GB"/>
              </w:rPr>
              <w:t>Feelings.</w:t>
            </w:r>
          </w:p>
          <w:p w14:paraId="1B2E689D" w14:textId="3412DC1C" w:rsidR="00115582" w:rsidRPr="008D7AFF" w:rsidRDefault="00115582" w:rsidP="00115582">
            <w:pPr>
              <w:pStyle w:val="TableTextLarge"/>
              <w:numPr>
                <w:ilvl w:val="0"/>
                <w:numId w:val="23"/>
              </w:numPr>
              <w:ind w:left="441"/>
              <w:rPr>
                <w:rFonts w:ascii="Calibri" w:hAnsi="Calibri" w:cs="Calibri"/>
                <w:noProof/>
                <w:sz w:val="20"/>
                <w:szCs w:val="20"/>
                <w:lang w:val="en-GB"/>
              </w:rPr>
            </w:pPr>
            <w:r w:rsidRPr="008D7AFF">
              <w:rPr>
                <w:rFonts w:ascii="Calibri" w:hAnsi="Calibri" w:cs="Calibri"/>
                <w:noProof/>
                <w:sz w:val="20"/>
                <w:szCs w:val="20"/>
                <w:lang w:val="en-GB"/>
              </w:rPr>
              <w:t>Professions.</w:t>
            </w:r>
          </w:p>
        </w:tc>
        <w:tc>
          <w:tcPr>
            <w:tcW w:w="967" w:type="pct"/>
            <w:tcBorders>
              <w:top w:val="single" w:sz="4" w:space="0" w:color="auto"/>
              <w:left w:val="single" w:sz="4" w:space="0" w:color="auto"/>
              <w:bottom w:val="single" w:sz="4" w:space="0" w:color="auto"/>
              <w:right w:val="single" w:sz="4" w:space="0" w:color="auto"/>
            </w:tcBorders>
            <w:vAlign w:val="center"/>
          </w:tcPr>
          <w:p w14:paraId="5E701012" w14:textId="688F92CD" w:rsidR="00115582" w:rsidRPr="00D54952" w:rsidRDefault="00115582" w:rsidP="00115582">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Honduras’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D376D" w14:textId="77777777" w:rsidR="00115582" w:rsidRPr="00352BF8" w:rsidRDefault="00115582" w:rsidP="00115582">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17.</w:t>
            </w:r>
          </w:p>
          <w:p w14:paraId="14271AF1" w14:textId="33B443D7" w:rsidR="00115582" w:rsidRPr="00352BF8" w:rsidRDefault="00115582" w:rsidP="00115582">
            <w:pPr>
              <w:pStyle w:val="TableTextLarge"/>
              <w:numPr>
                <w:ilvl w:val="0"/>
                <w:numId w:val="24"/>
              </w:numPr>
              <w:ind w:left="359"/>
              <w:rPr>
                <w:rFonts w:ascii="Calibri" w:hAnsi="Calibri" w:cs="Calibri"/>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18.</w:t>
            </w:r>
          </w:p>
        </w:tc>
      </w:tr>
      <w:tr w:rsidR="00115582" w:rsidRPr="00115582" w14:paraId="245EBD76"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61566F" w14:textId="77777777" w:rsidR="00115582" w:rsidRPr="008D7AFF" w:rsidRDefault="00115582" w:rsidP="00115582">
            <w:pPr>
              <w:pStyle w:val="TableTextLarge"/>
              <w:jc w:val="center"/>
              <w:rPr>
                <w:rFonts w:ascii="Calibri" w:hAnsi="Calibri" w:cs="Calibri"/>
                <w:noProof/>
                <w:lang w:val="en-GB"/>
              </w:rPr>
            </w:pPr>
            <w:r>
              <w:rPr>
                <w:rFonts w:ascii="Calibri" w:hAnsi="Calibri" w:cs="Calibri"/>
                <w:noProof/>
                <w:lang w:val="en-GB"/>
              </w:rPr>
              <w:t>3 &amp; 4</w:t>
            </w:r>
          </w:p>
        </w:tc>
        <w:tc>
          <w:tcPr>
            <w:tcW w:w="6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9B50AB" w14:textId="77777777" w:rsidR="00115582" w:rsidRPr="008D7AFF" w:rsidRDefault="00115582" w:rsidP="00115582">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2</w:t>
            </w:r>
          </w:p>
          <w:p w14:paraId="5272877D" w14:textId="77777777" w:rsidR="00115582" w:rsidRPr="008D7AFF" w:rsidRDefault="00115582" w:rsidP="00115582">
            <w:pPr>
              <w:pStyle w:val="TableTextLarge"/>
              <w:rPr>
                <w:rFonts w:ascii="Calibri" w:hAnsi="Calibri" w:cs="Calibri"/>
                <w:b/>
                <w:noProof/>
                <w:sz w:val="20"/>
                <w:szCs w:val="20"/>
                <w:lang w:val="en-GB"/>
              </w:rPr>
            </w:pPr>
          </w:p>
          <w:p w14:paraId="787C123B" w14:textId="0EC4984F" w:rsidR="00115582" w:rsidRPr="008D7AFF" w:rsidRDefault="00115582" w:rsidP="00115582">
            <w:pPr>
              <w:pStyle w:val="TableTextLarge"/>
              <w:numPr>
                <w:ilvl w:val="0"/>
                <w:numId w:val="20"/>
              </w:numPr>
              <w:tabs>
                <w:tab w:val="left" w:pos="286"/>
              </w:tabs>
              <w:ind w:left="0" w:firstLine="0"/>
              <w:rPr>
                <w:rFonts w:ascii="Calibri" w:hAnsi="Calibri" w:cs="Calibri"/>
                <w:noProof/>
                <w:sz w:val="20"/>
                <w:szCs w:val="20"/>
                <w:lang w:val="en-GB"/>
              </w:rPr>
            </w:pPr>
            <w:r w:rsidRPr="008D7AFF">
              <w:rPr>
                <w:rFonts w:ascii="Calibri" w:hAnsi="Calibri" w:cs="Calibri"/>
                <w:noProof/>
                <w:sz w:val="20"/>
                <w:szCs w:val="20"/>
                <w:lang w:val="en-GB"/>
              </w:rPr>
              <w:t>Write a biography</w:t>
            </w:r>
          </w:p>
        </w:tc>
        <w:tc>
          <w:tcPr>
            <w:tcW w:w="9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713D6A2"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Recount and relate past events.</w:t>
            </w:r>
          </w:p>
          <w:p w14:paraId="450C99AE" w14:textId="3F1DC6B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the beginning of the duration of an action.</w:t>
            </w:r>
          </w:p>
        </w:tc>
        <w:tc>
          <w:tcPr>
            <w:tcW w:w="11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5D275B"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34BBB5D6" w14:textId="77777777" w:rsidR="00115582" w:rsidRPr="008D7AFF" w:rsidRDefault="00115582" w:rsidP="00115582">
            <w:pPr>
              <w:pStyle w:val="TableTextLarge"/>
              <w:numPr>
                <w:ilvl w:val="0"/>
                <w:numId w:val="33"/>
              </w:numPr>
              <w:ind w:left="445"/>
              <w:rPr>
                <w:rFonts w:ascii="Calibri" w:hAnsi="Calibri" w:cs="Calibri"/>
                <w:noProof/>
                <w:sz w:val="20"/>
                <w:szCs w:val="20"/>
                <w:lang w:val="en-GB"/>
              </w:rPr>
            </w:pPr>
            <w:r w:rsidRPr="008D7AFF">
              <w:rPr>
                <w:rFonts w:ascii="Calibri" w:hAnsi="Calibri" w:cs="Calibri"/>
                <w:noProof/>
                <w:sz w:val="20"/>
                <w:szCs w:val="20"/>
                <w:lang w:val="en-GB"/>
              </w:rPr>
              <w:t>Introduction to the Past Simple in Spanish – Pretérito indefinido.</w:t>
            </w:r>
          </w:p>
          <w:p w14:paraId="203B9C40" w14:textId="77777777" w:rsidR="00115582" w:rsidRPr="008D7AFF" w:rsidRDefault="00115582" w:rsidP="00115582">
            <w:pPr>
              <w:pStyle w:val="TableTextLarge"/>
              <w:numPr>
                <w:ilvl w:val="0"/>
                <w:numId w:val="33"/>
              </w:numPr>
              <w:ind w:left="445"/>
              <w:rPr>
                <w:rFonts w:ascii="Calibri" w:hAnsi="Calibri" w:cs="Calibri"/>
                <w:noProof/>
                <w:sz w:val="20"/>
                <w:szCs w:val="20"/>
                <w:lang w:val="en-GB"/>
              </w:rPr>
            </w:pPr>
            <w:r w:rsidRPr="008D7AFF">
              <w:rPr>
                <w:rFonts w:ascii="Calibri" w:hAnsi="Calibri" w:cs="Calibri"/>
                <w:noProof/>
                <w:sz w:val="20"/>
                <w:szCs w:val="20"/>
                <w:lang w:val="en-GB"/>
              </w:rPr>
              <w:t>Empezar a + infinitive.</w:t>
            </w:r>
          </w:p>
          <w:p w14:paraId="29E5FDFF" w14:textId="77777777" w:rsidR="00115582" w:rsidRPr="008D7AFF" w:rsidRDefault="00115582" w:rsidP="00115582">
            <w:pPr>
              <w:pStyle w:val="TableTextLarge"/>
              <w:numPr>
                <w:ilvl w:val="0"/>
                <w:numId w:val="33"/>
              </w:numPr>
              <w:ind w:left="445"/>
              <w:rPr>
                <w:rFonts w:ascii="Calibri" w:hAnsi="Calibri" w:cs="Calibri"/>
                <w:noProof/>
                <w:sz w:val="20"/>
                <w:szCs w:val="20"/>
                <w:lang w:val="en-GB"/>
              </w:rPr>
            </w:pPr>
            <w:r w:rsidRPr="008D7AFF">
              <w:rPr>
                <w:rFonts w:ascii="Calibri" w:hAnsi="Calibri" w:cs="Calibri"/>
                <w:noProof/>
                <w:sz w:val="20"/>
                <w:szCs w:val="20"/>
                <w:lang w:val="en-GB"/>
              </w:rPr>
              <w:t>Verbs “ir” and “irse”.</w:t>
            </w:r>
          </w:p>
          <w:p w14:paraId="774DE2B2" w14:textId="77777777" w:rsidR="00115582" w:rsidRPr="00352BF8" w:rsidRDefault="00115582" w:rsidP="00115582">
            <w:pPr>
              <w:pStyle w:val="TableTextLarge"/>
              <w:numPr>
                <w:ilvl w:val="0"/>
                <w:numId w:val="33"/>
              </w:numPr>
              <w:ind w:left="445"/>
              <w:rPr>
                <w:rFonts w:ascii="Calibri" w:hAnsi="Calibri" w:cs="Calibri"/>
                <w:noProof/>
                <w:sz w:val="20"/>
                <w:szCs w:val="20"/>
                <w:lang w:val="es-ES"/>
              </w:rPr>
            </w:pPr>
            <w:r w:rsidRPr="00352BF8">
              <w:rPr>
                <w:rFonts w:ascii="Calibri" w:hAnsi="Calibri" w:cs="Calibri"/>
                <w:noProof/>
                <w:sz w:val="20"/>
                <w:szCs w:val="20"/>
                <w:lang w:val="es-ES"/>
              </w:rPr>
              <w:t>Prepositions “desde”, “durante” and “hasta”.</w:t>
            </w:r>
          </w:p>
          <w:p w14:paraId="01FEB650"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72BBD5F3" w14:textId="23A4C10E" w:rsidR="00115582" w:rsidRPr="008D7AFF" w:rsidRDefault="00115582" w:rsidP="00115582">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Cinema.</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0BB634" w14:textId="028EED17" w:rsidR="00115582" w:rsidRPr="00D54952" w:rsidRDefault="00115582" w:rsidP="00115582">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Mexico’s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FB865F" w14:textId="402A3BE9" w:rsidR="00115582" w:rsidRPr="00352BF8" w:rsidRDefault="00115582" w:rsidP="00115582">
            <w:pPr>
              <w:pStyle w:val="TableTextLarge"/>
              <w:numPr>
                <w:ilvl w:val="0"/>
                <w:numId w:val="25"/>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37.</w:t>
            </w:r>
          </w:p>
        </w:tc>
      </w:tr>
      <w:tr w:rsidR="00115582" w:rsidRPr="00115582" w14:paraId="35440275"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1970E43" w14:textId="77777777" w:rsidR="00115582" w:rsidRPr="008D7AFF" w:rsidRDefault="00115582" w:rsidP="00115582">
            <w:pPr>
              <w:pStyle w:val="TableTextLarge"/>
              <w:jc w:val="center"/>
              <w:rPr>
                <w:rFonts w:ascii="Calibri" w:hAnsi="Calibri" w:cs="Calibri"/>
                <w:noProof/>
                <w:lang w:val="en-GB"/>
              </w:rPr>
            </w:pPr>
            <w:r>
              <w:rPr>
                <w:rFonts w:ascii="Calibri" w:hAnsi="Calibri" w:cs="Calibri"/>
                <w:noProof/>
                <w:lang w:val="en-GB"/>
              </w:rPr>
              <w:t>5 &amp; 6</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92819" w14:textId="77777777" w:rsidR="00115582" w:rsidRPr="008D7AFF" w:rsidRDefault="00115582" w:rsidP="00115582">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3</w:t>
            </w:r>
          </w:p>
          <w:p w14:paraId="24941862" w14:textId="77777777" w:rsidR="00115582" w:rsidRPr="008D7AFF" w:rsidRDefault="00115582" w:rsidP="00115582">
            <w:pPr>
              <w:pStyle w:val="TableTextLarge"/>
              <w:rPr>
                <w:rFonts w:ascii="Calibri" w:hAnsi="Calibri" w:cs="Calibri"/>
                <w:b/>
                <w:noProof/>
                <w:sz w:val="20"/>
                <w:szCs w:val="20"/>
                <w:lang w:val="en-GB"/>
              </w:rPr>
            </w:pPr>
          </w:p>
          <w:p w14:paraId="39256C3A" w14:textId="60781E26" w:rsidR="00115582" w:rsidRPr="008D7AFF" w:rsidRDefault="00115582" w:rsidP="00115582">
            <w:pPr>
              <w:pStyle w:val="TableTextLarge"/>
              <w:numPr>
                <w:ilvl w:val="0"/>
                <w:numId w:val="20"/>
              </w:numPr>
              <w:tabs>
                <w:tab w:val="left" w:pos="286"/>
              </w:tabs>
              <w:ind w:left="0" w:firstLine="0"/>
              <w:rPr>
                <w:rFonts w:ascii="Calibri" w:hAnsi="Calibri" w:cs="Calibri"/>
                <w:noProof/>
                <w:sz w:val="20"/>
                <w:szCs w:val="20"/>
                <w:lang w:val="en-GB"/>
              </w:rPr>
            </w:pPr>
            <w:r w:rsidRPr="008D7AFF">
              <w:rPr>
                <w:rFonts w:ascii="Calibri" w:hAnsi="Calibri" w:cs="Calibri"/>
                <w:noProof/>
                <w:sz w:val="20"/>
                <w:szCs w:val="20"/>
                <w:lang w:val="en-GB"/>
              </w:rPr>
              <w:t>Furnish a house and design a home.</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297AA2"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Express (dis)likes.</w:t>
            </w:r>
          </w:p>
          <w:p w14:paraId="01528919"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Describe a house.</w:t>
            </w:r>
          </w:p>
          <w:p w14:paraId="56623B74"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Compare.</w:t>
            </w:r>
          </w:p>
          <w:p w14:paraId="118FB3E7"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Locate objects in space.</w:t>
            </w:r>
          </w:p>
          <w:p w14:paraId="1FF253E8" w14:textId="50F54CEE"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Describe objects.</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52026"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0CFF3BE8" w14:textId="77777777" w:rsidR="00115582" w:rsidRPr="008D7AFF" w:rsidRDefault="00115582" w:rsidP="00115582">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Comparatives adjectives.</w:t>
            </w:r>
          </w:p>
          <w:p w14:paraId="36A9EE8D" w14:textId="77777777" w:rsidR="00115582" w:rsidRPr="00352BF8" w:rsidRDefault="00115582" w:rsidP="00115582">
            <w:pPr>
              <w:pStyle w:val="TableTextLarge"/>
              <w:numPr>
                <w:ilvl w:val="0"/>
                <w:numId w:val="26"/>
              </w:numPr>
              <w:ind w:left="445"/>
              <w:rPr>
                <w:rFonts w:ascii="Calibri" w:hAnsi="Calibri" w:cs="Calibri"/>
                <w:noProof/>
                <w:sz w:val="20"/>
                <w:szCs w:val="20"/>
                <w:lang w:val="es-ES"/>
              </w:rPr>
            </w:pPr>
            <w:r w:rsidRPr="00352BF8">
              <w:rPr>
                <w:rFonts w:ascii="Calibri" w:hAnsi="Calibri" w:cs="Calibri"/>
                <w:noProof/>
                <w:sz w:val="20"/>
                <w:szCs w:val="20"/>
                <w:lang w:val="es-ES"/>
              </w:rPr>
              <w:t>Prepositions: sin, con, debajo, encima etc.</w:t>
            </w:r>
          </w:p>
          <w:p w14:paraId="303164B3" w14:textId="77777777" w:rsidR="00115582" w:rsidRPr="00352BF8" w:rsidRDefault="00115582" w:rsidP="00115582">
            <w:pPr>
              <w:pStyle w:val="TableTextLarge"/>
              <w:numPr>
                <w:ilvl w:val="0"/>
                <w:numId w:val="26"/>
              </w:numPr>
              <w:ind w:left="445"/>
              <w:rPr>
                <w:rFonts w:ascii="Calibri" w:hAnsi="Calibri" w:cs="Calibri"/>
                <w:noProof/>
                <w:sz w:val="20"/>
                <w:szCs w:val="20"/>
                <w:lang w:val="es-ES"/>
              </w:rPr>
            </w:pPr>
            <w:r w:rsidRPr="00352BF8">
              <w:rPr>
                <w:rFonts w:ascii="Calibri" w:hAnsi="Calibri" w:cs="Calibri"/>
                <w:noProof/>
                <w:sz w:val="20"/>
                <w:szCs w:val="20"/>
                <w:lang w:val="es-ES"/>
              </w:rPr>
              <w:t>Possessive pronouns: el mío, la mía, el tuyo, la tuya etc.</w:t>
            </w:r>
          </w:p>
          <w:p w14:paraId="71F0F9D2" w14:textId="77777777" w:rsidR="00115582" w:rsidRPr="008D7AFF" w:rsidRDefault="00115582" w:rsidP="00115582">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Uses of “ser” and “estar”.</w:t>
            </w:r>
          </w:p>
          <w:p w14:paraId="44ACE27A" w14:textId="77777777" w:rsidR="00115582" w:rsidRPr="00352BF8" w:rsidRDefault="00115582" w:rsidP="00115582">
            <w:pPr>
              <w:pStyle w:val="TableTextLarge"/>
              <w:numPr>
                <w:ilvl w:val="0"/>
                <w:numId w:val="26"/>
              </w:numPr>
              <w:ind w:left="445"/>
              <w:rPr>
                <w:rFonts w:ascii="Calibri" w:hAnsi="Calibri" w:cs="Calibri"/>
                <w:noProof/>
                <w:sz w:val="20"/>
                <w:szCs w:val="20"/>
                <w:lang w:val="es-ES"/>
              </w:rPr>
            </w:pPr>
            <w:r w:rsidRPr="00352BF8">
              <w:rPr>
                <w:rFonts w:ascii="Calibri" w:hAnsi="Calibri" w:cs="Calibri"/>
                <w:noProof/>
                <w:sz w:val="20"/>
                <w:szCs w:val="20"/>
                <w:lang w:val="es-ES"/>
              </w:rPr>
              <w:t>Verbs “gustar”, “encantar” and “preferir”.</w:t>
            </w:r>
          </w:p>
          <w:p w14:paraId="37793F75"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41843CE0" w14:textId="77777777" w:rsidR="00115582" w:rsidRPr="008D7AFF" w:rsidRDefault="00115582" w:rsidP="00115582">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Type of houses.</w:t>
            </w:r>
          </w:p>
          <w:p w14:paraId="39B0932C" w14:textId="09204142" w:rsidR="00115582" w:rsidRPr="008D7AFF" w:rsidRDefault="00115582" w:rsidP="00115582">
            <w:pPr>
              <w:pStyle w:val="TableTextLarge"/>
              <w:numPr>
                <w:ilvl w:val="0"/>
                <w:numId w:val="20"/>
              </w:numPr>
              <w:ind w:left="441"/>
              <w:rPr>
                <w:rFonts w:ascii="Calibri" w:hAnsi="Calibri" w:cs="Calibri"/>
                <w:bCs/>
                <w:noProof/>
                <w:sz w:val="20"/>
                <w:szCs w:val="20"/>
                <w:lang w:val="en-GB"/>
              </w:rPr>
            </w:pPr>
            <w:r w:rsidRPr="008D7AFF">
              <w:rPr>
                <w:rFonts w:ascii="Calibri" w:hAnsi="Calibri" w:cs="Calibri"/>
                <w:noProof/>
                <w:sz w:val="20"/>
                <w:szCs w:val="20"/>
                <w:lang w:val="en-GB"/>
              </w:rPr>
              <w:lastRenderedPageBreak/>
              <w:t>Parts of a house.</w:t>
            </w:r>
          </w:p>
        </w:tc>
        <w:tc>
          <w:tcPr>
            <w:tcW w:w="967" w:type="pct"/>
            <w:tcBorders>
              <w:top w:val="single" w:sz="4" w:space="0" w:color="auto"/>
              <w:left w:val="single" w:sz="4" w:space="0" w:color="auto"/>
              <w:bottom w:val="single" w:sz="4" w:space="0" w:color="auto"/>
              <w:right w:val="single" w:sz="4" w:space="0" w:color="auto"/>
            </w:tcBorders>
            <w:vAlign w:val="center"/>
          </w:tcPr>
          <w:p w14:paraId="460ACBDC" w14:textId="35743953" w:rsidR="00115582" w:rsidRPr="00115582" w:rsidRDefault="00115582" w:rsidP="00115582">
            <w:pPr>
              <w:pStyle w:val="TableTextLarge"/>
              <w:rPr>
                <w:rFonts w:ascii="Calibri" w:hAnsi="Calibri" w:cs="Calibri"/>
                <w:noProof/>
                <w:sz w:val="20"/>
                <w:szCs w:val="20"/>
                <w:lang w:val="fr-FR"/>
              </w:rPr>
            </w:pPr>
            <w:r w:rsidRPr="00D54952">
              <w:rPr>
                <w:rFonts w:ascii="Calibri" w:hAnsi="Calibri" w:cs="Calibri"/>
                <w:noProof/>
                <w:sz w:val="20"/>
                <w:szCs w:val="20"/>
                <w:lang w:val="fr-FR"/>
              </w:rPr>
              <w:lastRenderedPageBreak/>
              <w:t xml:space="preserve">Nicaragua’s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C7EF68" w14:textId="77777777" w:rsidR="00115582" w:rsidRPr="00352BF8" w:rsidRDefault="00115582" w:rsidP="00115582">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25.</w:t>
            </w:r>
          </w:p>
          <w:p w14:paraId="7F3842D7" w14:textId="77777777" w:rsidR="00115582" w:rsidRPr="00352BF8" w:rsidRDefault="00115582" w:rsidP="00115582">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26.</w:t>
            </w:r>
          </w:p>
          <w:p w14:paraId="2C693F0C" w14:textId="77777777" w:rsidR="00115582" w:rsidRPr="00352BF8" w:rsidRDefault="00115582" w:rsidP="00115582">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27.</w:t>
            </w:r>
          </w:p>
          <w:p w14:paraId="5CA47C76" w14:textId="77777777" w:rsidR="00115582" w:rsidRPr="00352BF8" w:rsidRDefault="00115582" w:rsidP="00115582">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28.</w:t>
            </w:r>
          </w:p>
          <w:p w14:paraId="273B9EB3" w14:textId="2D479130" w:rsidR="00115582" w:rsidRPr="00352BF8" w:rsidRDefault="00115582" w:rsidP="00115582">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29.</w:t>
            </w:r>
          </w:p>
        </w:tc>
      </w:tr>
      <w:tr w:rsidR="00115582" w:rsidRPr="00674860" w14:paraId="6FA6CA34"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D1F1CA5" w14:textId="77777777" w:rsidR="00115582" w:rsidRDefault="00115582" w:rsidP="00E57CAB">
            <w:pPr>
              <w:pStyle w:val="TableTextLarge"/>
              <w:jc w:val="center"/>
              <w:rPr>
                <w:rFonts w:ascii="Calibri" w:hAnsi="Calibri" w:cs="Calibri"/>
                <w:noProof/>
                <w:lang w:val="en-GB"/>
              </w:rPr>
            </w:pPr>
            <w:r w:rsidRPr="008D7AFF">
              <w:rPr>
                <w:rFonts w:ascii="Calibri" w:hAnsi="Calibri" w:cs="Calibri"/>
                <w:noProof/>
                <w:lang w:val="en-GB"/>
              </w:rPr>
              <w:t>7</w:t>
            </w:r>
          </w:p>
        </w:tc>
        <w:tc>
          <w:tcPr>
            <w:tcW w:w="470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41C35B0" w14:textId="77777777" w:rsidR="00115582" w:rsidRPr="008D7AFF" w:rsidRDefault="00115582" w:rsidP="00115582">
            <w:pPr>
              <w:pStyle w:val="TableTextLarge"/>
              <w:tabs>
                <w:tab w:val="left" w:pos="256"/>
              </w:tabs>
              <w:jc w:val="center"/>
              <w:rPr>
                <w:rFonts w:ascii="Calibri" w:eastAsia="SimSun" w:hAnsi="Calibri" w:cs="Calibri"/>
                <w:b/>
                <w:bCs/>
                <w:noProof/>
                <w:sz w:val="20"/>
                <w:szCs w:val="20"/>
                <w:lang w:val="en-GB"/>
              </w:rPr>
            </w:pPr>
            <w:r w:rsidRPr="008D7AFF">
              <w:rPr>
                <w:rFonts w:ascii="Calibri" w:hAnsi="Calibri" w:cs="Calibri"/>
                <w:b/>
                <w:bCs/>
                <w:noProof/>
                <w:sz w:val="20"/>
                <w:szCs w:val="20"/>
                <w:lang w:val="en-GB"/>
              </w:rPr>
              <w:t>STUDY WEEK:</w:t>
            </w:r>
            <w:r w:rsidRPr="008D7AFF">
              <w:rPr>
                <w:rFonts w:ascii="Calibri" w:eastAsia="SimSun" w:hAnsi="Calibri" w:cs="Calibri"/>
                <w:b/>
                <w:bCs/>
                <w:noProof/>
                <w:sz w:val="20"/>
                <w:szCs w:val="20"/>
                <w:lang w:val="en-GB"/>
              </w:rPr>
              <w:t xml:space="preserve"> </w:t>
            </w:r>
          </w:p>
          <w:p w14:paraId="3944765B" w14:textId="77777777" w:rsidR="00115582" w:rsidRPr="00115582" w:rsidRDefault="00115582" w:rsidP="00115582">
            <w:pPr>
              <w:pStyle w:val="ListParagraph"/>
              <w:numPr>
                <w:ilvl w:val="0"/>
                <w:numId w:val="22"/>
              </w:numPr>
              <w:tabs>
                <w:tab w:val="left" w:pos="256"/>
              </w:tabs>
              <w:jc w:val="center"/>
            </w:pPr>
            <w:r w:rsidRPr="00674860">
              <w:rPr>
                <w:rFonts w:ascii="Calibri" w:eastAsia="SimSun" w:hAnsi="Calibri" w:cs="Calibri"/>
                <w:noProof/>
                <w:sz w:val="20"/>
                <w:szCs w:val="20"/>
                <w:lang w:val="en-GB"/>
              </w:rPr>
              <w:t>Mock listening and reading exam.</w:t>
            </w:r>
          </w:p>
          <w:p w14:paraId="31F06D88" w14:textId="127D5D99" w:rsidR="00115582" w:rsidRPr="00674860" w:rsidRDefault="00115582" w:rsidP="00115582">
            <w:pPr>
              <w:pStyle w:val="TableTextLarge"/>
              <w:numPr>
                <w:ilvl w:val="0"/>
                <w:numId w:val="22"/>
              </w:numPr>
              <w:jc w:val="center"/>
              <w:rPr>
                <w:rFonts w:ascii="Calibri" w:eastAsia="SimSun" w:hAnsi="Calibri" w:cs="Calibri"/>
                <w:noProof/>
                <w:sz w:val="20"/>
                <w:szCs w:val="20"/>
                <w:lang w:val="en-GB"/>
              </w:rPr>
            </w:pPr>
            <w:r w:rsidRPr="00115582">
              <w:rPr>
                <w:rFonts w:ascii="Calibri" w:eastAsia="SimSun" w:hAnsi="Calibri" w:cs="Calibri"/>
                <w:noProof/>
                <w:sz w:val="20"/>
                <w:szCs w:val="20"/>
                <w:lang w:val="en-GB"/>
              </w:rPr>
              <w:t xml:space="preserve">Mock written exam. </w:t>
            </w:r>
            <w:r w:rsidRPr="00115582">
              <w:rPr>
                <w:rFonts w:ascii="Calibri" w:eastAsia="SimSun" w:hAnsi="Calibri" w:cs="Calibri"/>
                <w:noProof/>
                <w:sz w:val="20"/>
                <w:szCs w:val="20"/>
                <w:u w:val="single"/>
                <w:lang w:val="en-GB"/>
              </w:rPr>
              <w:t>Weeks  1  to 6</w:t>
            </w:r>
            <w:r w:rsidRPr="00115582">
              <w:rPr>
                <w:rFonts w:ascii="Calibri" w:eastAsia="SimSun" w:hAnsi="Calibri" w:cs="Calibri"/>
                <w:noProof/>
                <w:sz w:val="20"/>
                <w:szCs w:val="20"/>
                <w:lang w:val="en-GB"/>
              </w:rPr>
              <w:t>.</w:t>
            </w:r>
          </w:p>
        </w:tc>
      </w:tr>
      <w:tr w:rsidR="00115582" w:rsidRPr="00115582" w14:paraId="06F973D2"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A817E3" w14:textId="77777777" w:rsidR="00115582" w:rsidRPr="008D7AFF" w:rsidRDefault="00115582" w:rsidP="00115582">
            <w:pPr>
              <w:pStyle w:val="TableTextLarge"/>
              <w:jc w:val="center"/>
              <w:rPr>
                <w:rFonts w:ascii="Calibri" w:hAnsi="Calibri" w:cs="Calibri"/>
                <w:noProof/>
                <w:lang w:val="en-GB"/>
              </w:rPr>
            </w:pPr>
            <w:r>
              <w:rPr>
                <w:rFonts w:ascii="Calibri" w:hAnsi="Calibri" w:cs="Calibri"/>
                <w:noProof/>
                <w:lang w:val="en-GB"/>
              </w:rPr>
              <w:t>8 &amp; 9</w:t>
            </w:r>
          </w:p>
        </w:tc>
        <w:tc>
          <w:tcPr>
            <w:tcW w:w="6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3D64D00" w14:textId="77777777" w:rsidR="00115582" w:rsidRPr="008D7AFF" w:rsidRDefault="00115582" w:rsidP="00115582">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4</w:t>
            </w:r>
          </w:p>
          <w:p w14:paraId="3F54B611" w14:textId="77777777" w:rsidR="00115582" w:rsidRPr="008D7AFF" w:rsidRDefault="00115582" w:rsidP="00115582">
            <w:pPr>
              <w:pStyle w:val="TableTextLarge"/>
              <w:jc w:val="center"/>
              <w:rPr>
                <w:rFonts w:ascii="Calibri" w:hAnsi="Calibri" w:cs="Calibri"/>
                <w:b/>
                <w:noProof/>
                <w:sz w:val="20"/>
                <w:szCs w:val="20"/>
                <w:lang w:val="en-GB"/>
              </w:rPr>
            </w:pPr>
          </w:p>
          <w:p w14:paraId="043B9DBD" w14:textId="2FD98571" w:rsidR="00115582" w:rsidRPr="008D7AFF" w:rsidRDefault="00115582" w:rsidP="00115582">
            <w:pPr>
              <w:pStyle w:val="TableTextLarge"/>
              <w:numPr>
                <w:ilvl w:val="0"/>
                <w:numId w:val="20"/>
              </w:numPr>
              <w:tabs>
                <w:tab w:val="left" w:pos="276"/>
              </w:tabs>
              <w:ind w:left="0" w:firstLine="0"/>
              <w:rPr>
                <w:rFonts w:ascii="Calibri" w:hAnsi="Calibri" w:cs="Calibri"/>
                <w:noProof/>
                <w:sz w:val="20"/>
                <w:szCs w:val="20"/>
                <w:lang w:val="en-GB"/>
              </w:rPr>
            </w:pPr>
            <w:r w:rsidRPr="008D7AFF">
              <w:rPr>
                <w:rFonts w:ascii="Calibri" w:hAnsi="Calibri" w:cs="Calibri"/>
                <w:noProof/>
                <w:sz w:val="20"/>
                <w:szCs w:val="20"/>
                <w:lang w:val="en-GB"/>
              </w:rPr>
              <w:t>Levels of formality in a social interaction.</w:t>
            </w:r>
          </w:p>
        </w:tc>
        <w:tc>
          <w:tcPr>
            <w:tcW w:w="9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6E0FCAB"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Deal with highly coded situations: invitations, introductions, greetings, and farewells.</w:t>
            </w:r>
          </w:p>
          <w:p w14:paraId="404A03F0"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Ask for things, actions, and favors.</w:t>
            </w:r>
          </w:p>
          <w:p w14:paraId="7285E387"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Ask and grant permission.</w:t>
            </w:r>
          </w:p>
          <w:p w14:paraId="2EBBADFB" w14:textId="1576ADFA"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Make excuses and justifications.</w:t>
            </w:r>
          </w:p>
        </w:tc>
        <w:tc>
          <w:tcPr>
            <w:tcW w:w="11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FD1415"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7BF82F4F" w14:textId="77777777" w:rsidR="00115582" w:rsidRPr="008D7AFF" w:rsidRDefault="00115582" w:rsidP="00115582">
            <w:pPr>
              <w:pStyle w:val="TableTextLarge"/>
              <w:numPr>
                <w:ilvl w:val="0"/>
                <w:numId w:val="35"/>
              </w:numPr>
              <w:ind w:left="445"/>
              <w:rPr>
                <w:rFonts w:ascii="Calibri" w:hAnsi="Calibri" w:cs="Calibri"/>
                <w:noProof/>
                <w:sz w:val="20"/>
                <w:szCs w:val="20"/>
                <w:lang w:val="en-GB"/>
              </w:rPr>
            </w:pPr>
            <w:r w:rsidRPr="008D7AFF">
              <w:rPr>
                <w:rFonts w:ascii="Calibri" w:hAnsi="Calibri" w:cs="Calibri"/>
                <w:noProof/>
                <w:sz w:val="20"/>
                <w:szCs w:val="20"/>
                <w:lang w:val="en-GB"/>
              </w:rPr>
              <w:t>Gerund.</w:t>
            </w:r>
          </w:p>
          <w:p w14:paraId="7B3BE70D" w14:textId="77777777" w:rsidR="00115582" w:rsidRPr="008D7AFF" w:rsidRDefault="00115582" w:rsidP="00115582">
            <w:pPr>
              <w:pStyle w:val="TableTextLarge"/>
              <w:numPr>
                <w:ilvl w:val="0"/>
                <w:numId w:val="35"/>
              </w:numPr>
              <w:ind w:left="445"/>
              <w:rPr>
                <w:rFonts w:ascii="Calibri" w:hAnsi="Calibri" w:cs="Calibri"/>
                <w:noProof/>
                <w:sz w:val="20"/>
                <w:szCs w:val="20"/>
                <w:lang w:val="en-GB"/>
              </w:rPr>
            </w:pPr>
            <w:r w:rsidRPr="008D7AFF">
              <w:rPr>
                <w:rFonts w:ascii="Calibri" w:hAnsi="Calibri" w:cs="Calibri"/>
                <w:noProof/>
                <w:sz w:val="20"/>
                <w:szCs w:val="20"/>
                <w:lang w:val="en-GB"/>
              </w:rPr>
              <w:t>Estar + gerund.</w:t>
            </w:r>
          </w:p>
          <w:p w14:paraId="441BD994" w14:textId="77777777" w:rsidR="00115582" w:rsidRPr="008D7AFF" w:rsidRDefault="00115582" w:rsidP="00115582">
            <w:pPr>
              <w:pStyle w:val="TableTextLarge"/>
              <w:numPr>
                <w:ilvl w:val="0"/>
                <w:numId w:val="35"/>
              </w:numPr>
              <w:ind w:left="445"/>
              <w:rPr>
                <w:rFonts w:ascii="Calibri" w:hAnsi="Calibri" w:cs="Calibri"/>
                <w:noProof/>
                <w:sz w:val="20"/>
                <w:szCs w:val="20"/>
                <w:lang w:val="en-GB"/>
              </w:rPr>
            </w:pPr>
            <w:r w:rsidRPr="008D7AFF">
              <w:rPr>
                <w:rFonts w:ascii="Calibri" w:hAnsi="Calibri" w:cs="Calibri"/>
                <w:noProof/>
                <w:sz w:val="20"/>
                <w:szCs w:val="20"/>
                <w:lang w:val="en-GB"/>
              </w:rPr>
              <w:t>Conditional sentences.</w:t>
            </w:r>
          </w:p>
          <w:p w14:paraId="7B76E658"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1B6FA72C" w14:textId="77777777" w:rsidR="00115582" w:rsidRPr="008D7AFF" w:rsidRDefault="00115582" w:rsidP="00115582">
            <w:pPr>
              <w:pStyle w:val="TableTextLarge"/>
              <w:numPr>
                <w:ilvl w:val="0"/>
                <w:numId w:val="34"/>
              </w:numPr>
              <w:ind w:left="445"/>
              <w:rPr>
                <w:rFonts w:ascii="Calibri" w:hAnsi="Calibri" w:cs="Calibri"/>
                <w:noProof/>
                <w:sz w:val="20"/>
                <w:szCs w:val="20"/>
                <w:lang w:val="en-GB"/>
              </w:rPr>
            </w:pPr>
            <w:r w:rsidRPr="008D7AFF">
              <w:rPr>
                <w:rFonts w:ascii="Calibri" w:hAnsi="Calibri" w:cs="Calibri"/>
                <w:noProof/>
                <w:sz w:val="20"/>
                <w:szCs w:val="20"/>
                <w:lang w:val="en-GB"/>
              </w:rPr>
              <w:t>Greetings and farewells</w:t>
            </w:r>
          </w:p>
          <w:p w14:paraId="256CF75C" w14:textId="77777777" w:rsidR="00115582" w:rsidRPr="00352BF8" w:rsidRDefault="00115582" w:rsidP="00115582">
            <w:pPr>
              <w:pStyle w:val="TableTextLarge"/>
              <w:numPr>
                <w:ilvl w:val="0"/>
                <w:numId w:val="34"/>
              </w:numPr>
              <w:ind w:left="445"/>
              <w:rPr>
                <w:rFonts w:ascii="Calibri" w:hAnsi="Calibri" w:cs="Calibri"/>
                <w:noProof/>
                <w:sz w:val="20"/>
                <w:szCs w:val="20"/>
                <w:lang w:val="es-ES"/>
              </w:rPr>
            </w:pPr>
            <w:r w:rsidRPr="00352BF8">
              <w:rPr>
                <w:rFonts w:ascii="Calibri" w:hAnsi="Calibri" w:cs="Calibri"/>
                <w:noProof/>
                <w:sz w:val="20"/>
                <w:szCs w:val="20"/>
                <w:lang w:val="es-ES"/>
              </w:rPr>
              <w:t>Verbs of courtesy: “poder”, “importar”, “ayudar”, “poner”.</w:t>
            </w:r>
          </w:p>
          <w:p w14:paraId="157C76C3" w14:textId="605A5CFC" w:rsidR="00115582" w:rsidRPr="00115582" w:rsidRDefault="00115582" w:rsidP="00115582">
            <w:pPr>
              <w:pStyle w:val="TableTextLarge"/>
              <w:numPr>
                <w:ilvl w:val="0"/>
                <w:numId w:val="20"/>
              </w:numPr>
              <w:ind w:left="441"/>
              <w:rPr>
                <w:rFonts w:ascii="Calibri" w:hAnsi="Calibri" w:cs="Calibri"/>
                <w:noProof/>
                <w:sz w:val="20"/>
                <w:szCs w:val="20"/>
                <w:lang w:val="es-ES"/>
              </w:rPr>
            </w:pPr>
            <w:r w:rsidRPr="00352BF8">
              <w:rPr>
                <w:rFonts w:ascii="Calibri" w:hAnsi="Calibri" w:cs="Calibri"/>
                <w:noProof/>
                <w:sz w:val="20"/>
                <w:szCs w:val="20"/>
                <w:lang w:val="es-ES"/>
              </w:rPr>
              <w:t>Verbs “dar”, “dejar” and “prestar”.</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E4CBF6" w14:textId="05AE2437" w:rsidR="00115582" w:rsidRPr="00D54952" w:rsidRDefault="00115582" w:rsidP="00115582">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Panama’s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8065BB8" w14:textId="04AFFE58" w:rsidR="00115582" w:rsidRPr="00352BF8" w:rsidRDefault="00115582" w:rsidP="00115582">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w:t>
            </w:r>
          </w:p>
        </w:tc>
      </w:tr>
      <w:tr w:rsidR="00115582" w:rsidRPr="00115582" w14:paraId="68113565"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ADCE7D4" w14:textId="77777777" w:rsidR="00115582" w:rsidRPr="008D7AFF" w:rsidRDefault="00115582" w:rsidP="00115582">
            <w:pPr>
              <w:pStyle w:val="TableTextLarge"/>
              <w:jc w:val="center"/>
              <w:rPr>
                <w:rFonts w:ascii="Calibri" w:hAnsi="Calibri" w:cs="Calibri"/>
                <w:noProof/>
                <w:lang w:val="en-GB"/>
              </w:rPr>
            </w:pPr>
            <w:r>
              <w:rPr>
                <w:rFonts w:ascii="Calibri" w:hAnsi="Calibri" w:cs="Calibri"/>
                <w:noProof/>
                <w:lang w:val="en-GB"/>
              </w:rPr>
              <w:t>10 &amp; 11</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BD1776" w14:textId="77777777" w:rsidR="00115582" w:rsidRPr="008D7AFF" w:rsidRDefault="00115582" w:rsidP="00115582">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5</w:t>
            </w:r>
          </w:p>
          <w:p w14:paraId="6739EB1F" w14:textId="77777777" w:rsidR="00115582" w:rsidRPr="008D7AFF" w:rsidRDefault="00115582" w:rsidP="00115582">
            <w:pPr>
              <w:pStyle w:val="TableTextLarge"/>
              <w:jc w:val="center"/>
              <w:rPr>
                <w:rFonts w:ascii="Calibri" w:hAnsi="Calibri" w:cs="Calibri"/>
                <w:b/>
                <w:noProof/>
                <w:sz w:val="20"/>
                <w:szCs w:val="20"/>
                <w:lang w:val="en-GB"/>
              </w:rPr>
            </w:pPr>
          </w:p>
          <w:p w14:paraId="302D5BE7" w14:textId="33FDFBC6" w:rsidR="00115582" w:rsidRPr="008D7AFF" w:rsidRDefault="00115582" w:rsidP="00115582">
            <w:pPr>
              <w:pStyle w:val="TableTextLarge"/>
              <w:numPr>
                <w:ilvl w:val="0"/>
                <w:numId w:val="20"/>
              </w:numPr>
              <w:tabs>
                <w:tab w:val="left" w:pos="276"/>
              </w:tabs>
              <w:ind w:left="0" w:firstLine="0"/>
              <w:rPr>
                <w:rFonts w:ascii="Calibri" w:hAnsi="Calibri" w:cs="Calibri"/>
                <w:noProof/>
                <w:sz w:val="20"/>
                <w:szCs w:val="20"/>
                <w:lang w:val="en-GB"/>
              </w:rPr>
            </w:pPr>
            <w:r w:rsidRPr="008D7AFF">
              <w:rPr>
                <w:rFonts w:ascii="Calibri" w:hAnsi="Calibri" w:cs="Calibri"/>
                <w:noProof/>
                <w:sz w:val="20"/>
                <w:szCs w:val="20"/>
                <w:lang w:val="en-GB"/>
              </w:rPr>
              <w:t>Plan a weekend in a Spanish city.</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0A9E8"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leisure activities.</w:t>
            </w:r>
          </w:p>
          <w:p w14:paraId="6172EDFD"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plans and timing.</w:t>
            </w:r>
          </w:p>
          <w:p w14:paraId="1120F268"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past experiences.</w:t>
            </w:r>
          </w:p>
          <w:p w14:paraId="38003E0C"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Describe places.</w:t>
            </w:r>
          </w:p>
          <w:p w14:paraId="0AAACC15" w14:textId="7C592A06"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intentions and projects.</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E15F4"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488CE92A" w14:textId="77777777" w:rsidR="00115582" w:rsidRPr="008D7AFF" w:rsidRDefault="00115582" w:rsidP="00115582">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Review of the Present Perfect – Pretérito Perfecto.</w:t>
            </w:r>
          </w:p>
          <w:p w14:paraId="60D9BA96" w14:textId="77777777" w:rsidR="00115582" w:rsidRPr="008D7AFF" w:rsidRDefault="00115582" w:rsidP="00115582">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Ya / Todavía no</w:t>
            </w:r>
          </w:p>
          <w:p w14:paraId="1BD7ED87" w14:textId="77777777" w:rsidR="00115582" w:rsidRPr="008D7AFF" w:rsidRDefault="00115582" w:rsidP="00115582">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Ir a + infinitive.</w:t>
            </w:r>
          </w:p>
          <w:p w14:paraId="45C01023" w14:textId="77777777" w:rsidR="00115582" w:rsidRPr="008D7AFF" w:rsidRDefault="00115582" w:rsidP="00115582">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Querer / Pensar + infinitive</w:t>
            </w:r>
          </w:p>
          <w:p w14:paraId="7437DC1D"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1E0436BA" w14:textId="77777777" w:rsidR="00115582" w:rsidRPr="008D7AFF" w:rsidRDefault="00115582" w:rsidP="00115582">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Travel.</w:t>
            </w:r>
          </w:p>
          <w:p w14:paraId="79BAFB8A" w14:textId="22B45085" w:rsidR="00115582" w:rsidRPr="008D7AFF" w:rsidRDefault="00115582" w:rsidP="00115582">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Leisure activities.</w:t>
            </w:r>
          </w:p>
        </w:tc>
        <w:tc>
          <w:tcPr>
            <w:tcW w:w="967" w:type="pct"/>
            <w:tcBorders>
              <w:top w:val="single" w:sz="4" w:space="0" w:color="auto"/>
              <w:left w:val="single" w:sz="4" w:space="0" w:color="auto"/>
              <w:bottom w:val="single" w:sz="4" w:space="0" w:color="auto"/>
              <w:right w:val="single" w:sz="4" w:space="0" w:color="auto"/>
            </w:tcBorders>
            <w:vAlign w:val="center"/>
          </w:tcPr>
          <w:p w14:paraId="1550E009" w14:textId="7A81B4B6" w:rsidR="00115582" w:rsidRPr="00D54952" w:rsidRDefault="00115582" w:rsidP="00115582">
            <w:pPr>
              <w:pStyle w:val="TableTextLarge"/>
              <w:rPr>
                <w:rFonts w:ascii="Calibri" w:hAnsi="Calibri" w:cs="Calibri"/>
                <w:noProof/>
                <w:sz w:val="20"/>
                <w:szCs w:val="20"/>
                <w:lang w:val="fr-FR"/>
              </w:rPr>
            </w:pPr>
            <w:r w:rsidRPr="008D7AFF">
              <w:rPr>
                <w:rFonts w:ascii="Calibri" w:hAnsi="Calibri" w:cs="Calibri"/>
                <w:noProof/>
                <w:sz w:val="20"/>
                <w:szCs w:val="20"/>
                <w:lang w:val="en-GB"/>
              </w:rPr>
              <w:t>Uruguay’s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06F78" w14:textId="5CFEA55F" w:rsidR="00115582" w:rsidRPr="00352BF8" w:rsidRDefault="00115582" w:rsidP="00115582">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36.</w:t>
            </w:r>
          </w:p>
        </w:tc>
      </w:tr>
      <w:tr w:rsidR="00115582" w:rsidRPr="00674860" w14:paraId="32120709"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73A459F" w14:textId="77777777" w:rsidR="00115582" w:rsidRDefault="00115582" w:rsidP="00E57CAB">
            <w:pPr>
              <w:pStyle w:val="TableTextLarge"/>
              <w:jc w:val="center"/>
              <w:rPr>
                <w:rFonts w:ascii="Calibri" w:hAnsi="Calibri" w:cs="Calibri"/>
                <w:noProof/>
                <w:lang w:val="en-GB"/>
              </w:rPr>
            </w:pPr>
            <w:r>
              <w:rPr>
                <w:rFonts w:ascii="Calibri" w:hAnsi="Calibri" w:cs="Calibri"/>
                <w:noProof/>
                <w:lang w:val="en-GB"/>
              </w:rPr>
              <w:t>12</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8DCE1D" w14:textId="77777777" w:rsidR="00115582" w:rsidRPr="008D7AFF" w:rsidRDefault="00115582" w:rsidP="00E57CAB">
            <w:pPr>
              <w:pStyle w:val="TableTextLarge"/>
              <w:tabs>
                <w:tab w:val="left" w:pos="276"/>
              </w:tabs>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Review Units 1-</w:t>
            </w:r>
            <w:r>
              <w:rPr>
                <w:rFonts w:ascii="Calibri" w:hAnsi="Calibri" w:cs="Calibri"/>
                <w:b/>
                <w:bCs/>
                <w:noProof/>
                <w:sz w:val="20"/>
                <w:szCs w:val="20"/>
                <w:lang w:val="en-GB"/>
              </w:rPr>
              <w:t>4</w:t>
            </w:r>
          </w:p>
          <w:p w14:paraId="0828F100" w14:textId="77777777" w:rsidR="00115582" w:rsidRPr="008D7AFF" w:rsidRDefault="00115582" w:rsidP="00E57CAB">
            <w:pPr>
              <w:pStyle w:val="TableTextLarge"/>
              <w:tabs>
                <w:tab w:val="left" w:pos="276"/>
              </w:tabs>
              <w:rPr>
                <w:rFonts w:ascii="Calibri" w:hAnsi="Calibri" w:cs="Calibri"/>
                <w:noProof/>
                <w:sz w:val="20"/>
                <w:szCs w:val="20"/>
                <w:lang w:val="en-GB"/>
              </w:rPr>
            </w:pPr>
          </w:p>
          <w:p w14:paraId="25B244E6" w14:textId="77777777" w:rsidR="00115582" w:rsidRPr="008D7AFF" w:rsidRDefault="00115582" w:rsidP="00E57CAB">
            <w:pPr>
              <w:pStyle w:val="TableTextLarge"/>
              <w:tabs>
                <w:tab w:val="left" w:pos="276"/>
              </w:tabs>
              <w:jc w:val="center"/>
              <w:rPr>
                <w:rFonts w:ascii="Calibri" w:hAnsi="Calibri" w:cs="Calibri"/>
                <w:i/>
                <w:iCs/>
                <w:noProof/>
                <w:sz w:val="20"/>
                <w:szCs w:val="20"/>
                <w:lang w:val="en-GB"/>
              </w:rPr>
            </w:pPr>
            <w:r w:rsidRPr="008D7AFF">
              <w:rPr>
                <w:rFonts w:ascii="Calibri" w:hAnsi="Calibri" w:cs="Calibri"/>
                <w:noProof/>
                <w:sz w:val="20"/>
                <w:szCs w:val="20"/>
                <w:lang w:val="en-GB"/>
              </w:rPr>
              <w:t>Practicing the final exam</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09F25D" w14:textId="77777777" w:rsidR="00115582" w:rsidRPr="008D7AFF" w:rsidRDefault="00115582" w:rsidP="00E57CAB">
            <w:pPr>
              <w:pStyle w:val="TableTextLarge"/>
              <w:rPr>
                <w:rFonts w:ascii="Calibri" w:hAnsi="Calibri" w:cs="Calibri"/>
                <w:noProof/>
                <w:sz w:val="20"/>
                <w:szCs w:val="20"/>
                <w:lang w:val="en-GB"/>
              </w:rPr>
            </w:pPr>
            <w:r w:rsidRPr="008D7AFF">
              <w:rPr>
                <w:rFonts w:ascii="Calibri" w:hAnsi="Calibri" w:cs="Calibri"/>
                <w:noProof/>
                <w:sz w:val="20"/>
                <w:szCs w:val="20"/>
                <w:lang w:val="en-GB"/>
              </w:rPr>
              <w:t>Learn tips and strategies to prepare for a written and oral exam.</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6D3B3" w14:textId="77777777" w:rsidR="00115582" w:rsidRDefault="00115582" w:rsidP="00115582">
            <w:pPr>
              <w:pStyle w:val="TableTextLarge"/>
              <w:rPr>
                <w:rFonts w:ascii="Calibri" w:eastAsia="SimSun" w:hAnsi="Calibri" w:cs="Calibri"/>
                <w:noProof/>
                <w:sz w:val="20"/>
                <w:szCs w:val="20"/>
                <w:lang w:val="en-GB"/>
              </w:rPr>
            </w:pPr>
            <w:r w:rsidRPr="008D7AFF">
              <w:rPr>
                <w:rFonts w:ascii="Calibri" w:eastAsia="SimSun" w:hAnsi="Calibri" w:cs="Calibri"/>
                <w:noProof/>
                <w:sz w:val="20"/>
                <w:szCs w:val="20"/>
                <w:lang w:val="en-GB"/>
              </w:rPr>
              <w:t>Mock</w:t>
            </w:r>
            <w:r>
              <w:rPr>
                <w:rFonts w:ascii="Calibri" w:eastAsia="SimSun" w:hAnsi="Calibri" w:cs="Calibri"/>
                <w:noProof/>
                <w:sz w:val="20"/>
                <w:szCs w:val="20"/>
                <w:lang w:val="en-GB"/>
              </w:rPr>
              <w:t xml:space="preserve"> </w:t>
            </w:r>
            <w:r w:rsidRPr="002220F9">
              <w:rPr>
                <w:rFonts w:ascii="Calibri" w:eastAsia="SimSun" w:hAnsi="Calibri" w:cs="Calibri"/>
                <w:noProof/>
                <w:sz w:val="20"/>
                <w:szCs w:val="20"/>
                <w:lang w:val="en-GB"/>
              </w:rPr>
              <w:t>written</w:t>
            </w:r>
            <w:r>
              <w:rPr>
                <w:rFonts w:ascii="Calibri" w:eastAsia="SimSun" w:hAnsi="Calibri" w:cs="Calibri"/>
                <w:noProof/>
                <w:sz w:val="20"/>
                <w:szCs w:val="20"/>
                <w:lang w:val="en-GB"/>
              </w:rPr>
              <w:t xml:space="preserve"> and oral </w:t>
            </w:r>
            <w:r w:rsidRPr="008D7AFF">
              <w:rPr>
                <w:rFonts w:ascii="Calibri" w:eastAsia="SimSun" w:hAnsi="Calibri" w:cs="Calibri"/>
                <w:noProof/>
                <w:sz w:val="20"/>
                <w:szCs w:val="20"/>
                <w:lang w:val="en-GB"/>
              </w:rPr>
              <w:t xml:space="preserve">exam. </w:t>
            </w:r>
          </w:p>
          <w:p w14:paraId="742C49F1" w14:textId="61044D7F" w:rsidR="00115582" w:rsidRPr="00674860" w:rsidRDefault="00115582" w:rsidP="00115582">
            <w:pPr>
              <w:pStyle w:val="TableTextLarge"/>
              <w:rPr>
                <w:rFonts w:ascii="Calibri" w:hAnsi="Calibri" w:cs="Calibri"/>
                <w:noProof/>
                <w:sz w:val="20"/>
                <w:szCs w:val="20"/>
                <w:lang w:val="en-GB"/>
              </w:rPr>
            </w:pPr>
            <w:r>
              <w:rPr>
                <w:rFonts w:ascii="Calibri" w:eastAsia="SimSun" w:hAnsi="Calibri" w:cs="Calibri"/>
                <w:noProof/>
                <w:sz w:val="20"/>
                <w:szCs w:val="20"/>
                <w:u w:val="single"/>
                <w:lang w:val="en-GB"/>
              </w:rPr>
              <w:t xml:space="preserve">Weeks </w:t>
            </w:r>
            <w:r w:rsidRPr="008D7AFF">
              <w:rPr>
                <w:rFonts w:ascii="Calibri" w:eastAsia="SimSun" w:hAnsi="Calibri" w:cs="Calibri"/>
                <w:noProof/>
                <w:sz w:val="20"/>
                <w:szCs w:val="20"/>
                <w:u w:val="single"/>
                <w:lang w:val="en-GB"/>
              </w:rPr>
              <w:t xml:space="preserve"> </w:t>
            </w:r>
            <w:r>
              <w:rPr>
                <w:rFonts w:ascii="Calibri" w:eastAsia="SimSun" w:hAnsi="Calibri" w:cs="Calibri"/>
                <w:noProof/>
                <w:sz w:val="20"/>
                <w:szCs w:val="20"/>
                <w:u w:val="single"/>
                <w:lang w:val="en-GB"/>
              </w:rPr>
              <w:t>8</w:t>
            </w:r>
            <w:r w:rsidRPr="008D7AFF">
              <w:rPr>
                <w:rFonts w:ascii="Calibri" w:eastAsia="SimSun" w:hAnsi="Calibri" w:cs="Calibri"/>
                <w:noProof/>
                <w:sz w:val="20"/>
                <w:szCs w:val="20"/>
                <w:u w:val="single"/>
                <w:lang w:val="en-GB"/>
              </w:rPr>
              <w:t xml:space="preserve"> to </w:t>
            </w:r>
            <w:r>
              <w:rPr>
                <w:rFonts w:ascii="Calibri" w:eastAsia="SimSun" w:hAnsi="Calibri" w:cs="Calibri"/>
                <w:noProof/>
                <w:sz w:val="20"/>
                <w:szCs w:val="20"/>
                <w:u w:val="single"/>
                <w:lang w:val="en-GB"/>
              </w:rPr>
              <w:t>11.</w:t>
            </w:r>
          </w:p>
        </w:tc>
        <w:tc>
          <w:tcPr>
            <w:tcW w:w="967" w:type="pct"/>
            <w:tcBorders>
              <w:top w:val="single" w:sz="4" w:space="0" w:color="auto"/>
              <w:left w:val="single" w:sz="4" w:space="0" w:color="auto"/>
              <w:bottom w:val="single" w:sz="4" w:space="0" w:color="auto"/>
              <w:right w:val="single" w:sz="4" w:space="0" w:color="auto"/>
            </w:tcBorders>
            <w:vAlign w:val="center"/>
          </w:tcPr>
          <w:p w14:paraId="621DAB25" w14:textId="77777777" w:rsidR="00115582" w:rsidRPr="00674860" w:rsidRDefault="00115582" w:rsidP="00E57CAB">
            <w:pPr>
              <w:pStyle w:val="TableTextLarge"/>
              <w:rPr>
                <w:rFonts w:ascii="Calibri" w:hAnsi="Calibri" w:cs="Calibri"/>
                <w:noProof/>
                <w:sz w:val="20"/>
                <w:szCs w:val="20"/>
                <w:lang w:val="en-GB"/>
              </w:rPr>
            </w:pPr>
            <w:r>
              <w:rPr>
                <w:rFonts w:ascii="Calibri" w:hAnsi="Calibri" w:cs="Calibri"/>
                <w:noProof/>
                <w:sz w:val="20"/>
                <w:szCs w:val="20"/>
                <w:lang w:val="en-GB"/>
              </w:rPr>
              <w:t>N/A</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B8961" w14:textId="77777777" w:rsidR="00115582" w:rsidRPr="00674860" w:rsidRDefault="00115582" w:rsidP="00E57CAB">
            <w:pPr>
              <w:pStyle w:val="TableTextLarge"/>
              <w:rPr>
                <w:rFonts w:ascii="Calibri" w:hAnsi="Calibri" w:cs="Calibri"/>
                <w:noProof/>
                <w:sz w:val="20"/>
                <w:szCs w:val="20"/>
                <w:lang w:val="en-GB"/>
              </w:rPr>
            </w:pPr>
            <w:r w:rsidRPr="00674860">
              <w:rPr>
                <w:rFonts w:ascii="Calibri" w:hAnsi="Calibri" w:cs="Calibri"/>
                <w:noProof/>
                <w:sz w:val="20"/>
                <w:szCs w:val="20"/>
                <w:lang w:val="en-GB"/>
              </w:rPr>
              <w:t>N/A</w:t>
            </w:r>
          </w:p>
        </w:tc>
      </w:tr>
    </w:tbl>
    <w:p w14:paraId="78A4B1F8" w14:textId="6673C159" w:rsidR="00115582" w:rsidRDefault="00115582" w:rsidP="00115582"/>
    <w:p w14:paraId="614C5ECB" w14:textId="77777777" w:rsidR="00115582" w:rsidRPr="008D7AFF" w:rsidRDefault="00115582" w:rsidP="00115582">
      <w:pPr>
        <w:spacing w:line="259" w:lineRule="auto"/>
        <w:rPr>
          <w:rFonts w:ascii="Calibri" w:hAnsi="Calibri" w:cs="Calibri"/>
          <w:b/>
          <w:noProof/>
          <w:lang w:val="en-GB"/>
        </w:rPr>
      </w:pPr>
      <w:r w:rsidRPr="008D7AFF">
        <w:rPr>
          <w:rFonts w:ascii="Calibri" w:hAnsi="Calibri" w:cs="Calibri"/>
          <w:b/>
          <w:noProof/>
          <w:lang w:val="en-GB"/>
        </w:rPr>
        <w:t xml:space="preserve">SEMESTER </w:t>
      </w:r>
      <w:r>
        <w:rPr>
          <w:rFonts w:ascii="Calibri" w:hAnsi="Calibri" w:cs="Calibri"/>
          <w:b/>
          <w:noProof/>
          <w:lang w:val="en-GB"/>
        </w:rPr>
        <w:t>2</w:t>
      </w:r>
    </w:p>
    <w:tbl>
      <w:tblPr>
        <w:tblpPr w:leftFromText="180" w:rightFromText="180" w:vertAnchor="text" w:horzAnchor="margin" w:tblpY="89"/>
        <w:tblW w:w="4995" w:type="pct"/>
        <w:tblLayout w:type="fixed"/>
        <w:tblCellMar>
          <w:left w:w="115" w:type="dxa"/>
          <w:right w:w="115" w:type="dxa"/>
        </w:tblCellMar>
        <w:tblLook w:val="04A0" w:firstRow="1" w:lastRow="0" w:firstColumn="1" w:lastColumn="0" w:noHBand="0" w:noVBand="1"/>
      </w:tblPr>
      <w:tblGrid>
        <w:gridCol w:w="846"/>
        <w:gridCol w:w="1984"/>
        <w:gridCol w:w="2766"/>
        <w:gridCol w:w="3220"/>
        <w:gridCol w:w="2780"/>
        <w:gridCol w:w="2780"/>
      </w:tblGrid>
      <w:tr w:rsidR="00115582" w:rsidRPr="008D7AFF" w14:paraId="5F0088EF"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BA5202"/>
            <w:vAlign w:val="center"/>
          </w:tcPr>
          <w:p w14:paraId="49DD7A92" w14:textId="77777777" w:rsidR="00115582" w:rsidRPr="008D7AFF" w:rsidRDefault="00115582" w:rsidP="00E57CAB">
            <w:pPr>
              <w:pStyle w:val="TableHeadings"/>
              <w:ind w:left="22" w:right="-109" w:hanging="22"/>
              <w:rPr>
                <w:rFonts w:ascii="Calibri" w:hAnsi="Calibri" w:cs="Calibri"/>
                <w:noProof/>
                <w:color w:val="FBF2CC" w:themeColor="accent1" w:themeTint="33"/>
                <w:sz w:val="20"/>
                <w:szCs w:val="20"/>
                <w:lang w:val="en-GB"/>
              </w:rPr>
            </w:pPr>
            <w:r w:rsidRPr="008D7AFF">
              <w:rPr>
                <w:rFonts w:ascii="Calibri" w:hAnsi="Calibri" w:cs="Calibri"/>
                <w:noProof/>
                <w:color w:val="FBF2CC" w:themeColor="accent1" w:themeTint="33"/>
                <w:sz w:val="20"/>
                <w:szCs w:val="20"/>
                <w:lang w:val="en-GB"/>
              </w:rPr>
              <w:t>week</w:t>
            </w:r>
          </w:p>
        </w:tc>
        <w:tc>
          <w:tcPr>
            <w:tcW w:w="690"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50B4114C" w14:textId="77777777" w:rsidR="00115582" w:rsidRPr="008D7AFF" w:rsidRDefault="00115582" w:rsidP="00E57CAB">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main topic</w:t>
            </w:r>
          </w:p>
        </w:tc>
        <w:tc>
          <w:tcPr>
            <w:tcW w:w="962"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27087DC8" w14:textId="77777777" w:rsidR="00115582" w:rsidRPr="008D7AFF" w:rsidRDefault="00115582" w:rsidP="00E57CAB">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learning outcomes</w:t>
            </w:r>
          </w:p>
        </w:tc>
        <w:tc>
          <w:tcPr>
            <w:tcW w:w="1120"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0BCE2E16" w14:textId="77777777" w:rsidR="00115582" w:rsidRPr="008D7AFF" w:rsidRDefault="00115582" w:rsidP="00E57CAB">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language focus</w:t>
            </w:r>
          </w:p>
        </w:tc>
        <w:tc>
          <w:tcPr>
            <w:tcW w:w="967" w:type="pct"/>
            <w:tcBorders>
              <w:top w:val="single" w:sz="4" w:space="0" w:color="auto"/>
              <w:left w:val="single" w:sz="4" w:space="0" w:color="auto"/>
              <w:bottom w:val="single" w:sz="4" w:space="0" w:color="auto"/>
              <w:right w:val="single" w:sz="4" w:space="0" w:color="auto"/>
            </w:tcBorders>
            <w:shd w:val="clear" w:color="auto" w:fill="BA5202"/>
            <w:vAlign w:val="center"/>
          </w:tcPr>
          <w:p w14:paraId="7FCABFF4" w14:textId="77777777" w:rsidR="00115582" w:rsidRPr="008D7AFF" w:rsidRDefault="00115582" w:rsidP="00E57CAB">
            <w:pPr>
              <w:pStyle w:val="TableHeadings"/>
              <w:spacing w:before="120"/>
              <w:ind w:left="0"/>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cuLTURE</w:t>
            </w:r>
          </w:p>
        </w:tc>
        <w:tc>
          <w:tcPr>
            <w:tcW w:w="967"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2032FC2A" w14:textId="77777777" w:rsidR="00115582" w:rsidRPr="008D7AFF" w:rsidRDefault="00115582" w:rsidP="00E57CAB">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SELF-STUDY (qm+)</w:t>
            </w:r>
          </w:p>
        </w:tc>
      </w:tr>
      <w:tr w:rsidR="00115582" w:rsidRPr="008D7AFF" w14:paraId="2E99C6B7"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922313" w14:textId="77777777" w:rsidR="00115582" w:rsidRPr="008D7AFF" w:rsidRDefault="00115582" w:rsidP="00E57CAB">
            <w:pPr>
              <w:pStyle w:val="TableTextLarge"/>
              <w:jc w:val="center"/>
              <w:rPr>
                <w:rFonts w:ascii="Calibri" w:hAnsi="Calibri" w:cs="Calibri"/>
                <w:noProof/>
                <w:lang w:val="en-GB"/>
              </w:rPr>
            </w:pPr>
          </w:p>
        </w:tc>
        <w:tc>
          <w:tcPr>
            <w:tcW w:w="6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58591C" w14:textId="77777777" w:rsidR="00115582" w:rsidRPr="008D7AFF" w:rsidRDefault="00115582" w:rsidP="00E57CAB">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is the main topic of the week?</w:t>
            </w:r>
          </w:p>
        </w:tc>
        <w:tc>
          <w:tcPr>
            <w:tcW w:w="9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5F4C67" w14:textId="77777777" w:rsidR="00115582" w:rsidRPr="008D7AFF" w:rsidRDefault="00115582" w:rsidP="00E57CAB">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will I be able to do with the language I am learning this week</w:t>
            </w:r>
          </w:p>
        </w:tc>
        <w:tc>
          <w:tcPr>
            <w:tcW w:w="11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E030554" w14:textId="77777777" w:rsidR="00115582" w:rsidRPr="008D7AFF" w:rsidRDefault="00115582" w:rsidP="00E57CAB">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particular language features will be covered?</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F02F5E" w14:textId="77777777" w:rsidR="00115582" w:rsidRPr="008D7AFF" w:rsidRDefault="00115582" w:rsidP="00E57CAB">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cultural information will I learn this week?</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D5630C5" w14:textId="77777777" w:rsidR="00115582" w:rsidRPr="008D7AFF" w:rsidRDefault="00115582" w:rsidP="00E57CAB">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am I expected to do outside class from one week to the next?</w:t>
            </w:r>
          </w:p>
        </w:tc>
      </w:tr>
      <w:tr w:rsidR="00115582" w:rsidRPr="00115582" w14:paraId="24F1D6E8"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C692974" w14:textId="77777777" w:rsidR="00115582" w:rsidRPr="008D7AFF" w:rsidRDefault="00115582" w:rsidP="00115582">
            <w:pPr>
              <w:pStyle w:val="TableTextLarge"/>
              <w:jc w:val="center"/>
              <w:rPr>
                <w:rFonts w:ascii="Calibri" w:hAnsi="Calibri" w:cs="Calibri"/>
                <w:noProof/>
                <w:lang w:val="en-GB"/>
              </w:rPr>
            </w:pPr>
            <w:r w:rsidRPr="008D7AFF">
              <w:rPr>
                <w:rFonts w:ascii="Calibri" w:hAnsi="Calibri" w:cs="Calibri"/>
                <w:noProof/>
                <w:lang w:val="en-GB"/>
              </w:rPr>
              <w:t>1</w:t>
            </w:r>
            <w:r>
              <w:rPr>
                <w:rFonts w:ascii="Calibri" w:hAnsi="Calibri" w:cs="Calibri"/>
                <w:noProof/>
                <w:lang w:val="en-GB"/>
              </w:rPr>
              <w:t xml:space="preserve"> &amp; 2</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F8D969" w14:textId="77777777" w:rsidR="00115582" w:rsidRPr="008D7AFF" w:rsidRDefault="00115582" w:rsidP="00115582">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6</w:t>
            </w:r>
          </w:p>
          <w:p w14:paraId="60B968CF" w14:textId="77777777" w:rsidR="00115582" w:rsidRPr="008D7AFF" w:rsidRDefault="00115582" w:rsidP="00115582">
            <w:pPr>
              <w:pStyle w:val="TableTextLarge"/>
              <w:jc w:val="center"/>
              <w:rPr>
                <w:rFonts w:ascii="Calibri" w:hAnsi="Calibri" w:cs="Calibri"/>
                <w:b/>
                <w:bCs/>
                <w:noProof/>
                <w:sz w:val="20"/>
                <w:szCs w:val="20"/>
                <w:lang w:val="en-GB"/>
              </w:rPr>
            </w:pPr>
          </w:p>
          <w:p w14:paraId="6E77E3CC" w14:textId="43F6BAF8" w:rsidR="00115582" w:rsidRPr="00674860" w:rsidRDefault="00115582" w:rsidP="00115582">
            <w:pPr>
              <w:pStyle w:val="ListParagraph"/>
              <w:numPr>
                <w:ilvl w:val="0"/>
                <w:numId w:val="29"/>
              </w:numPr>
              <w:tabs>
                <w:tab w:val="left" w:pos="256"/>
              </w:tabs>
              <w:ind w:left="0" w:firstLine="0"/>
            </w:pPr>
            <w:r w:rsidRPr="008D7AFF">
              <w:rPr>
                <w:rFonts w:ascii="Calibri" w:hAnsi="Calibri" w:cs="Calibri"/>
                <w:noProof/>
                <w:sz w:val="20"/>
                <w:szCs w:val="20"/>
                <w:lang w:val="en-GB"/>
              </w:rPr>
              <w:lastRenderedPageBreak/>
              <w:t>Prepare a dinner for a party with the whole class.</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F99E7"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lastRenderedPageBreak/>
              <w:t>Talk about tastes and eating habits.</w:t>
            </w:r>
          </w:p>
          <w:p w14:paraId="7C7AAD98" w14:textId="33701CA5" w:rsidR="00115582" w:rsidRPr="00674860" w:rsidRDefault="00115582" w:rsidP="00115582">
            <w:r w:rsidRPr="008D7AFF">
              <w:rPr>
                <w:rFonts w:ascii="Calibri" w:hAnsi="Calibri" w:cs="Calibri"/>
                <w:noProof/>
                <w:sz w:val="20"/>
                <w:szCs w:val="20"/>
                <w:lang w:val="en-GB"/>
              </w:rPr>
              <w:t>Explain how a dish is prepared.</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07A4CE"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134A5BE3" w14:textId="77777777" w:rsidR="00115582" w:rsidRPr="008D7AFF" w:rsidRDefault="00115582" w:rsidP="00115582">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Review of how to use impersonal sentences with “se”.</w:t>
            </w:r>
          </w:p>
          <w:p w14:paraId="26B3E06B" w14:textId="77777777" w:rsidR="00115582" w:rsidRPr="008D7AFF" w:rsidRDefault="00115582" w:rsidP="00115582">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lastRenderedPageBreak/>
              <w:t>Review of how to use direct object pronouns.</w:t>
            </w:r>
          </w:p>
          <w:p w14:paraId="5DB53140" w14:textId="77777777" w:rsidR="00115582" w:rsidRPr="008D7AFF" w:rsidRDefault="00115582" w:rsidP="00115582">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Uses of “ser” and “estar”.</w:t>
            </w:r>
          </w:p>
          <w:p w14:paraId="0B2F4FED"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3119EB40" w14:textId="77777777" w:rsidR="00115582" w:rsidRPr="008D7AFF" w:rsidRDefault="00115582" w:rsidP="00115582">
            <w:pPr>
              <w:pStyle w:val="TableTextLarge"/>
              <w:numPr>
                <w:ilvl w:val="0"/>
                <w:numId w:val="36"/>
              </w:numPr>
              <w:ind w:left="445"/>
              <w:rPr>
                <w:rFonts w:ascii="Calibri" w:hAnsi="Calibri" w:cs="Calibri"/>
                <w:noProof/>
                <w:sz w:val="20"/>
                <w:szCs w:val="20"/>
                <w:lang w:val="en-GB"/>
              </w:rPr>
            </w:pPr>
            <w:r w:rsidRPr="008D7AFF">
              <w:rPr>
                <w:rFonts w:ascii="Calibri" w:hAnsi="Calibri" w:cs="Calibri"/>
                <w:noProof/>
                <w:sz w:val="20"/>
                <w:szCs w:val="20"/>
                <w:lang w:val="en-GB"/>
              </w:rPr>
              <w:t xml:space="preserve">Food. </w:t>
            </w:r>
          </w:p>
          <w:p w14:paraId="4A62B9E9" w14:textId="77777777" w:rsidR="00115582" w:rsidRPr="008D7AFF" w:rsidRDefault="00115582" w:rsidP="00115582">
            <w:pPr>
              <w:pStyle w:val="TableTextLarge"/>
              <w:numPr>
                <w:ilvl w:val="0"/>
                <w:numId w:val="36"/>
              </w:numPr>
              <w:ind w:left="445"/>
              <w:rPr>
                <w:rFonts w:ascii="Calibri" w:hAnsi="Calibri" w:cs="Calibri"/>
                <w:noProof/>
                <w:sz w:val="20"/>
                <w:szCs w:val="20"/>
                <w:lang w:val="en-GB"/>
              </w:rPr>
            </w:pPr>
            <w:r w:rsidRPr="008D7AFF">
              <w:rPr>
                <w:rFonts w:ascii="Calibri" w:hAnsi="Calibri" w:cs="Calibri"/>
                <w:noProof/>
                <w:sz w:val="20"/>
                <w:szCs w:val="20"/>
                <w:lang w:val="en-GB"/>
              </w:rPr>
              <w:t>Recipes.</w:t>
            </w:r>
          </w:p>
          <w:p w14:paraId="73DC6794" w14:textId="4882FA4F" w:rsidR="00115582" w:rsidRPr="00674860" w:rsidRDefault="00115582" w:rsidP="00115582">
            <w:r w:rsidRPr="008D7AFF">
              <w:rPr>
                <w:rFonts w:ascii="Calibri" w:hAnsi="Calibri" w:cs="Calibri"/>
                <w:noProof/>
                <w:sz w:val="20"/>
                <w:szCs w:val="20"/>
                <w:lang w:val="en-GB"/>
              </w:rPr>
              <w:t>Measurements.</w:t>
            </w:r>
          </w:p>
        </w:tc>
        <w:tc>
          <w:tcPr>
            <w:tcW w:w="967" w:type="pct"/>
            <w:tcBorders>
              <w:top w:val="single" w:sz="4" w:space="0" w:color="auto"/>
              <w:left w:val="single" w:sz="4" w:space="0" w:color="auto"/>
              <w:bottom w:val="single" w:sz="4" w:space="0" w:color="auto"/>
              <w:right w:val="single" w:sz="4" w:space="0" w:color="auto"/>
            </w:tcBorders>
            <w:vAlign w:val="center"/>
          </w:tcPr>
          <w:p w14:paraId="697E7D18" w14:textId="63C97A4B" w:rsidR="00115582" w:rsidRPr="00115582" w:rsidRDefault="00115582" w:rsidP="00115582">
            <w:pPr>
              <w:rPr>
                <w:lang w:val="fr-FR"/>
              </w:rPr>
            </w:pPr>
            <w:r w:rsidRPr="00D54952">
              <w:rPr>
                <w:rFonts w:ascii="Calibri" w:hAnsi="Calibri" w:cs="Calibri"/>
                <w:noProof/>
                <w:sz w:val="20"/>
                <w:szCs w:val="20"/>
                <w:lang w:val="fr-FR"/>
              </w:rPr>
              <w:lastRenderedPageBreak/>
              <w:t xml:space="preserve">Peru’s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658808" w14:textId="77777777" w:rsidR="00115582" w:rsidRPr="00352BF8" w:rsidRDefault="00115582" w:rsidP="00115582">
            <w:pPr>
              <w:pStyle w:val="TableTextLarge"/>
              <w:numPr>
                <w:ilvl w:val="0"/>
                <w:numId w:val="26"/>
              </w:numPr>
              <w:ind w:left="359"/>
              <w:rPr>
                <w:noProof/>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22.</w:t>
            </w:r>
          </w:p>
          <w:p w14:paraId="5BE2C023" w14:textId="29206D41" w:rsidR="00115582" w:rsidRPr="00674860" w:rsidRDefault="00115582" w:rsidP="00115582">
            <w:pPr>
              <w:rPr>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24.</w:t>
            </w:r>
          </w:p>
        </w:tc>
      </w:tr>
      <w:tr w:rsidR="00115582" w:rsidRPr="00115582" w14:paraId="2582B780"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CCE541A" w14:textId="77777777" w:rsidR="00115582" w:rsidRPr="008D7AFF" w:rsidRDefault="00115582" w:rsidP="00115582">
            <w:pPr>
              <w:pStyle w:val="TableTextLarge"/>
              <w:jc w:val="center"/>
              <w:rPr>
                <w:rFonts w:ascii="Calibri" w:hAnsi="Calibri" w:cs="Calibri"/>
                <w:noProof/>
                <w:lang w:val="en-GB"/>
              </w:rPr>
            </w:pPr>
            <w:r>
              <w:rPr>
                <w:rFonts w:ascii="Calibri" w:hAnsi="Calibri" w:cs="Calibri"/>
                <w:noProof/>
                <w:lang w:val="en-GB"/>
              </w:rPr>
              <w:t>3 &amp; 4</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E9117" w14:textId="77777777" w:rsidR="00115582" w:rsidRPr="008D7AFF" w:rsidRDefault="00115582" w:rsidP="00115582">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7</w:t>
            </w:r>
          </w:p>
          <w:p w14:paraId="5A110961" w14:textId="77777777" w:rsidR="00115582" w:rsidRPr="008D7AFF" w:rsidRDefault="00115582" w:rsidP="00115582">
            <w:pPr>
              <w:pStyle w:val="TableTextLarge"/>
              <w:jc w:val="center"/>
              <w:rPr>
                <w:rFonts w:ascii="Calibri" w:hAnsi="Calibri" w:cs="Calibri"/>
                <w:b/>
                <w:noProof/>
                <w:sz w:val="20"/>
                <w:szCs w:val="20"/>
                <w:lang w:val="en-GB"/>
              </w:rPr>
            </w:pPr>
          </w:p>
          <w:p w14:paraId="2ED79A62" w14:textId="5AA1B6C3" w:rsidR="00115582" w:rsidRPr="008D7AFF" w:rsidRDefault="00115582" w:rsidP="00115582">
            <w:pPr>
              <w:pStyle w:val="TableTextLarge"/>
              <w:numPr>
                <w:ilvl w:val="0"/>
                <w:numId w:val="26"/>
              </w:numPr>
              <w:tabs>
                <w:tab w:val="left" w:pos="256"/>
              </w:tabs>
              <w:ind w:left="0" w:firstLine="0"/>
              <w:rPr>
                <w:rFonts w:ascii="Calibri" w:hAnsi="Calibri" w:cs="Calibri"/>
                <w:i/>
                <w:iCs/>
                <w:noProof/>
                <w:sz w:val="20"/>
                <w:szCs w:val="20"/>
                <w:lang w:val="en-GB"/>
              </w:rPr>
            </w:pPr>
            <w:r w:rsidRPr="008D7AFF">
              <w:rPr>
                <w:rFonts w:ascii="Calibri" w:hAnsi="Calibri" w:cs="Calibri"/>
                <w:noProof/>
                <w:sz w:val="20"/>
                <w:szCs w:val="20"/>
                <w:lang w:val="en-GB"/>
              </w:rPr>
              <w:t>Write an article about the most interesting things about the place where we are.</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D3F98"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experiences and value them.</w:t>
            </w:r>
          </w:p>
          <w:p w14:paraId="10AD5B26"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Value people and things.</w:t>
            </w:r>
          </w:p>
          <w:p w14:paraId="1BE2BE1E" w14:textId="658E8BBB"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Express the desire to do something.</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3775A"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3C56792F" w14:textId="77777777" w:rsidR="00115582" w:rsidRPr="008D7AFF" w:rsidRDefault="00115582" w:rsidP="00115582">
            <w:pPr>
              <w:pStyle w:val="TableTextLarge"/>
              <w:numPr>
                <w:ilvl w:val="0"/>
                <w:numId w:val="37"/>
              </w:numPr>
              <w:ind w:left="441"/>
              <w:rPr>
                <w:rFonts w:ascii="Calibri" w:hAnsi="Calibri" w:cs="Calibri"/>
                <w:noProof/>
                <w:sz w:val="20"/>
                <w:szCs w:val="20"/>
                <w:lang w:val="en-GB"/>
              </w:rPr>
            </w:pPr>
            <w:r w:rsidRPr="008D7AFF">
              <w:rPr>
                <w:rFonts w:ascii="Calibri" w:hAnsi="Calibri" w:cs="Calibri"/>
                <w:noProof/>
                <w:sz w:val="20"/>
                <w:szCs w:val="20"/>
                <w:lang w:val="en-GB"/>
              </w:rPr>
              <w:t>Contrast between the present perfect and past simple.</w:t>
            </w:r>
          </w:p>
          <w:p w14:paraId="5C73D079" w14:textId="77777777" w:rsidR="00115582" w:rsidRPr="008D7AFF" w:rsidRDefault="00115582" w:rsidP="00115582">
            <w:pPr>
              <w:pStyle w:val="TableTextLarge"/>
              <w:numPr>
                <w:ilvl w:val="0"/>
                <w:numId w:val="37"/>
              </w:numPr>
              <w:ind w:left="441"/>
              <w:rPr>
                <w:rFonts w:ascii="Calibri" w:hAnsi="Calibri" w:cs="Calibri"/>
                <w:noProof/>
                <w:sz w:val="20"/>
                <w:szCs w:val="20"/>
                <w:lang w:val="en-GB"/>
              </w:rPr>
            </w:pPr>
            <w:r w:rsidRPr="008D7AFF">
              <w:rPr>
                <w:rFonts w:ascii="Calibri" w:hAnsi="Calibri" w:cs="Calibri"/>
                <w:noProof/>
                <w:sz w:val="20"/>
                <w:szCs w:val="20"/>
                <w:lang w:val="en-GB"/>
              </w:rPr>
              <w:t>Me gustaría + infinitive.</w:t>
            </w:r>
          </w:p>
          <w:p w14:paraId="621187F9" w14:textId="77777777" w:rsidR="00115582" w:rsidRPr="008D7AFF" w:rsidRDefault="00115582" w:rsidP="00115582">
            <w:pPr>
              <w:pStyle w:val="TableTextLarge"/>
              <w:numPr>
                <w:ilvl w:val="0"/>
                <w:numId w:val="37"/>
              </w:numPr>
              <w:ind w:left="441"/>
              <w:rPr>
                <w:rFonts w:ascii="Calibri" w:hAnsi="Calibri" w:cs="Calibri"/>
                <w:noProof/>
                <w:sz w:val="20"/>
                <w:szCs w:val="20"/>
                <w:lang w:val="en-GB"/>
              </w:rPr>
            </w:pPr>
            <w:r w:rsidRPr="008D7AFF">
              <w:rPr>
                <w:rFonts w:ascii="Calibri" w:hAnsi="Calibri" w:cs="Calibri"/>
                <w:noProof/>
                <w:sz w:val="20"/>
                <w:szCs w:val="20"/>
                <w:lang w:val="en-GB"/>
              </w:rPr>
              <w:t>Exclamatory sentences.</w:t>
            </w:r>
          </w:p>
          <w:p w14:paraId="559A4960"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1AFDD3A0" w14:textId="77777777" w:rsidR="00115582" w:rsidRPr="008D7AFF" w:rsidRDefault="00115582" w:rsidP="00115582">
            <w:pPr>
              <w:pStyle w:val="TableTextLarge"/>
              <w:numPr>
                <w:ilvl w:val="0"/>
                <w:numId w:val="38"/>
              </w:numPr>
              <w:ind w:left="441"/>
              <w:rPr>
                <w:rFonts w:ascii="Calibri" w:hAnsi="Calibri" w:cs="Calibri"/>
                <w:noProof/>
                <w:sz w:val="20"/>
                <w:szCs w:val="20"/>
                <w:lang w:val="en-GB"/>
              </w:rPr>
            </w:pPr>
            <w:r w:rsidRPr="008D7AFF">
              <w:rPr>
                <w:rFonts w:ascii="Calibri" w:hAnsi="Calibri" w:cs="Calibri"/>
                <w:noProof/>
                <w:sz w:val="20"/>
                <w:szCs w:val="20"/>
                <w:lang w:val="en-GB"/>
              </w:rPr>
              <w:t>Verb “parecer”.</w:t>
            </w:r>
          </w:p>
          <w:p w14:paraId="16AC5C3F" w14:textId="77777777" w:rsidR="00115582" w:rsidRPr="008D7AFF" w:rsidRDefault="00115582" w:rsidP="00115582">
            <w:pPr>
              <w:pStyle w:val="TableTextLarge"/>
              <w:numPr>
                <w:ilvl w:val="0"/>
                <w:numId w:val="38"/>
              </w:numPr>
              <w:ind w:left="441"/>
              <w:rPr>
                <w:rFonts w:ascii="Calibri" w:hAnsi="Calibri" w:cs="Calibri"/>
                <w:noProof/>
                <w:sz w:val="20"/>
                <w:szCs w:val="20"/>
                <w:lang w:val="en-GB"/>
              </w:rPr>
            </w:pPr>
            <w:r w:rsidRPr="008D7AFF">
              <w:rPr>
                <w:rFonts w:ascii="Calibri" w:hAnsi="Calibri" w:cs="Calibri"/>
                <w:noProof/>
                <w:sz w:val="20"/>
                <w:szCs w:val="20"/>
                <w:lang w:val="en-GB"/>
              </w:rPr>
              <w:t>Caer bien / mal.</w:t>
            </w:r>
          </w:p>
          <w:p w14:paraId="1802E2EB" w14:textId="6D5B9C6C"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noProof/>
                <w:sz w:val="20"/>
                <w:szCs w:val="20"/>
                <w:lang w:val="en-GB"/>
              </w:rPr>
              <w:t>Pasárselo bien / mal.</w:t>
            </w:r>
          </w:p>
        </w:tc>
        <w:tc>
          <w:tcPr>
            <w:tcW w:w="967" w:type="pct"/>
            <w:tcBorders>
              <w:top w:val="single" w:sz="4" w:space="0" w:color="auto"/>
              <w:left w:val="single" w:sz="4" w:space="0" w:color="auto"/>
              <w:bottom w:val="single" w:sz="4" w:space="0" w:color="auto"/>
              <w:right w:val="single" w:sz="4" w:space="0" w:color="auto"/>
            </w:tcBorders>
            <w:vAlign w:val="center"/>
          </w:tcPr>
          <w:p w14:paraId="41C80632" w14:textId="6E8CDCA2" w:rsidR="00115582" w:rsidRPr="00674860" w:rsidRDefault="00115582" w:rsidP="00115582">
            <w:pPr>
              <w:rPr>
                <w:rFonts w:ascii="Calibri" w:hAnsi="Calibri" w:cs="Calibri"/>
                <w:noProof/>
                <w:sz w:val="20"/>
                <w:szCs w:val="20"/>
                <w:lang w:val="fr-FR"/>
              </w:rPr>
            </w:pPr>
            <w:r w:rsidRPr="008D7AFF">
              <w:rPr>
                <w:rFonts w:ascii="Calibri" w:hAnsi="Calibri" w:cs="Calibri"/>
                <w:noProof/>
                <w:sz w:val="20"/>
                <w:szCs w:val="20"/>
                <w:lang w:val="en-GB"/>
              </w:rPr>
              <w:t>Puerto Rico’s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F9275E" w14:textId="77777777" w:rsidR="00115582" w:rsidRPr="00352BF8" w:rsidRDefault="00115582" w:rsidP="00115582">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39.</w:t>
            </w:r>
          </w:p>
          <w:p w14:paraId="49177F7D" w14:textId="6D680601" w:rsidR="00115582" w:rsidRPr="00352BF8" w:rsidRDefault="00115582" w:rsidP="00115582">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40.</w:t>
            </w:r>
          </w:p>
        </w:tc>
      </w:tr>
      <w:tr w:rsidR="00115582" w:rsidRPr="00115582" w14:paraId="370ABCDF"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2C68238" w14:textId="77777777" w:rsidR="00115582" w:rsidRPr="00674860" w:rsidRDefault="00115582" w:rsidP="00115582">
            <w:pPr>
              <w:pStyle w:val="TableTextLarge"/>
              <w:jc w:val="center"/>
              <w:rPr>
                <w:rFonts w:ascii="Calibri" w:hAnsi="Calibri" w:cs="Calibri"/>
                <w:noProof/>
                <w:lang w:val="es-ES"/>
              </w:rPr>
            </w:pPr>
            <w:r>
              <w:rPr>
                <w:rFonts w:ascii="Calibri" w:hAnsi="Calibri" w:cs="Calibri"/>
                <w:noProof/>
                <w:lang w:val="es-ES"/>
              </w:rPr>
              <w:t>5 &amp; 6</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B51CB" w14:textId="77777777" w:rsidR="00115582" w:rsidRPr="008D7AFF" w:rsidRDefault="00115582" w:rsidP="00115582">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8</w:t>
            </w:r>
          </w:p>
          <w:p w14:paraId="0F3DB549" w14:textId="77777777" w:rsidR="00115582" w:rsidRPr="008D7AFF" w:rsidRDefault="00115582" w:rsidP="00115582">
            <w:pPr>
              <w:pStyle w:val="TableTextLarge"/>
              <w:jc w:val="center"/>
              <w:rPr>
                <w:rFonts w:ascii="Calibri" w:hAnsi="Calibri" w:cs="Calibri"/>
                <w:b/>
                <w:noProof/>
                <w:sz w:val="20"/>
                <w:szCs w:val="20"/>
                <w:lang w:val="en-GB"/>
              </w:rPr>
            </w:pPr>
          </w:p>
          <w:p w14:paraId="3DE61142" w14:textId="4D607182" w:rsidR="00115582" w:rsidRPr="00674860" w:rsidRDefault="00115582" w:rsidP="00115582">
            <w:pPr>
              <w:pStyle w:val="TableTextLarge"/>
              <w:numPr>
                <w:ilvl w:val="0"/>
                <w:numId w:val="30"/>
              </w:numPr>
              <w:tabs>
                <w:tab w:val="left" w:pos="256"/>
              </w:tabs>
              <w:ind w:left="0" w:firstLine="0"/>
              <w:jc w:val="center"/>
              <w:rPr>
                <w:rFonts w:ascii="Calibri" w:hAnsi="Calibri" w:cs="Calibri"/>
                <w:i/>
                <w:iCs/>
                <w:noProof/>
                <w:sz w:val="20"/>
                <w:szCs w:val="20"/>
                <w:lang w:val="en-GB"/>
              </w:rPr>
            </w:pPr>
            <w:r w:rsidRPr="008D7AFF">
              <w:rPr>
                <w:rFonts w:ascii="Calibri" w:hAnsi="Calibri" w:cs="Calibri"/>
                <w:noProof/>
                <w:sz w:val="20"/>
                <w:szCs w:val="20"/>
                <w:lang w:val="en-GB"/>
              </w:rPr>
              <w:t>Look for solutions to some of our classmates' problems.</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EF66B7"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Give advice.</w:t>
            </w:r>
          </w:p>
          <w:p w14:paraId="06442FD5"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moods.</w:t>
            </w:r>
          </w:p>
          <w:p w14:paraId="242EB351" w14:textId="00EBBE72" w:rsidR="00115582" w:rsidRPr="00115582"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Describe aches, pains, and symptoms.</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F5DA80"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68CC5E74" w14:textId="77777777" w:rsidR="00115582" w:rsidRPr="008D7AFF" w:rsidRDefault="00115582" w:rsidP="00115582">
            <w:pPr>
              <w:pStyle w:val="TableTextLarge"/>
              <w:numPr>
                <w:ilvl w:val="0"/>
                <w:numId w:val="39"/>
              </w:numPr>
              <w:ind w:left="380" w:hanging="284"/>
              <w:rPr>
                <w:rFonts w:ascii="Calibri" w:hAnsi="Calibri" w:cs="Calibri"/>
                <w:noProof/>
                <w:sz w:val="20"/>
                <w:szCs w:val="20"/>
                <w:lang w:val="en-GB"/>
              </w:rPr>
            </w:pPr>
            <w:r w:rsidRPr="008D7AFF">
              <w:rPr>
                <w:rFonts w:ascii="Calibri" w:hAnsi="Calibri" w:cs="Calibri"/>
                <w:noProof/>
                <w:sz w:val="20"/>
                <w:szCs w:val="20"/>
                <w:lang w:val="en-GB"/>
              </w:rPr>
              <w:t>Uses of “ser” and “estar”.</w:t>
            </w:r>
          </w:p>
          <w:p w14:paraId="03507A8F" w14:textId="77777777" w:rsidR="00115582" w:rsidRPr="008D7AFF" w:rsidRDefault="00115582" w:rsidP="00115582">
            <w:pPr>
              <w:pStyle w:val="TableTextLarge"/>
              <w:numPr>
                <w:ilvl w:val="0"/>
                <w:numId w:val="39"/>
              </w:numPr>
              <w:ind w:left="380" w:hanging="284"/>
              <w:rPr>
                <w:rFonts w:ascii="Calibri" w:hAnsi="Calibri" w:cs="Calibri"/>
                <w:noProof/>
                <w:sz w:val="20"/>
                <w:szCs w:val="20"/>
                <w:lang w:val="en-GB"/>
              </w:rPr>
            </w:pPr>
            <w:r w:rsidRPr="008D7AFF">
              <w:rPr>
                <w:rFonts w:ascii="Calibri" w:hAnsi="Calibri" w:cs="Calibri"/>
                <w:noProof/>
                <w:sz w:val="20"/>
                <w:szCs w:val="20"/>
                <w:lang w:val="en-GB"/>
              </w:rPr>
              <w:t>The verb “doler”.</w:t>
            </w:r>
          </w:p>
          <w:p w14:paraId="417A8170" w14:textId="77777777" w:rsidR="00115582" w:rsidRPr="008D7AFF" w:rsidRDefault="00115582" w:rsidP="00115582">
            <w:pPr>
              <w:pStyle w:val="TableTextLarge"/>
              <w:numPr>
                <w:ilvl w:val="0"/>
                <w:numId w:val="39"/>
              </w:numPr>
              <w:ind w:left="380" w:hanging="284"/>
              <w:rPr>
                <w:rFonts w:ascii="Calibri" w:hAnsi="Calibri" w:cs="Calibri"/>
                <w:noProof/>
                <w:sz w:val="20"/>
                <w:szCs w:val="20"/>
                <w:lang w:val="en-GB"/>
              </w:rPr>
            </w:pPr>
            <w:r w:rsidRPr="008D7AFF">
              <w:rPr>
                <w:rFonts w:ascii="Calibri" w:hAnsi="Calibri" w:cs="Calibri"/>
                <w:noProof/>
                <w:sz w:val="20"/>
                <w:szCs w:val="20"/>
                <w:lang w:val="en-GB"/>
              </w:rPr>
              <w:t>Introduction to the imperative (affirmative).</w:t>
            </w:r>
          </w:p>
          <w:p w14:paraId="13C47617" w14:textId="77777777" w:rsidR="00115582" w:rsidRPr="008D7AFF" w:rsidRDefault="00115582" w:rsidP="00115582">
            <w:pPr>
              <w:pStyle w:val="TableTextLarge"/>
              <w:ind w:left="380" w:hanging="284"/>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72F31703" w14:textId="77777777" w:rsidR="00115582" w:rsidRPr="008D7AFF" w:rsidRDefault="00115582" w:rsidP="00115582">
            <w:pPr>
              <w:pStyle w:val="TableTextLarge"/>
              <w:numPr>
                <w:ilvl w:val="0"/>
                <w:numId w:val="39"/>
              </w:numPr>
              <w:ind w:left="380" w:hanging="284"/>
              <w:rPr>
                <w:rFonts w:ascii="Calibri" w:hAnsi="Calibri" w:cs="Calibri"/>
                <w:noProof/>
                <w:sz w:val="20"/>
                <w:szCs w:val="20"/>
                <w:lang w:val="en-GB"/>
              </w:rPr>
            </w:pPr>
            <w:r w:rsidRPr="008D7AFF">
              <w:rPr>
                <w:rFonts w:ascii="Calibri" w:hAnsi="Calibri" w:cs="Calibri"/>
                <w:noProof/>
                <w:sz w:val="20"/>
                <w:szCs w:val="20"/>
                <w:lang w:val="en-GB"/>
              </w:rPr>
              <w:t>Parts of the body.</w:t>
            </w:r>
          </w:p>
          <w:p w14:paraId="72C6B2F1" w14:textId="77777777" w:rsidR="00115582" w:rsidRPr="008D7AFF" w:rsidRDefault="00115582" w:rsidP="00115582">
            <w:pPr>
              <w:pStyle w:val="TableTextLarge"/>
              <w:numPr>
                <w:ilvl w:val="0"/>
                <w:numId w:val="39"/>
              </w:numPr>
              <w:ind w:left="380" w:hanging="284"/>
              <w:rPr>
                <w:rFonts w:ascii="Calibri" w:hAnsi="Calibri" w:cs="Calibri"/>
                <w:noProof/>
                <w:sz w:val="20"/>
                <w:szCs w:val="20"/>
                <w:lang w:val="en-GB"/>
              </w:rPr>
            </w:pPr>
            <w:r w:rsidRPr="008D7AFF">
              <w:rPr>
                <w:rFonts w:ascii="Calibri" w:hAnsi="Calibri" w:cs="Calibri"/>
                <w:noProof/>
                <w:sz w:val="20"/>
                <w:szCs w:val="20"/>
                <w:lang w:val="en-GB"/>
              </w:rPr>
              <w:t>Moods.</w:t>
            </w:r>
          </w:p>
          <w:p w14:paraId="26667F9B" w14:textId="4BCBB445" w:rsidR="00115582" w:rsidRPr="00674860" w:rsidRDefault="00115582" w:rsidP="00115582">
            <w:pPr>
              <w:pStyle w:val="TableTextLarge"/>
              <w:rPr>
                <w:rFonts w:ascii="Calibri" w:hAnsi="Calibri" w:cs="Calibri"/>
                <w:b/>
                <w:bCs/>
                <w:noProof/>
                <w:sz w:val="20"/>
                <w:szCs w:val="20"/>
                <w:lang w:val="es-ES"/>
              </w:rPr>
            </w:pPr>
            <w:r w:rsidRPr="008D7AFF">
              <w:rPr>
                <w:rFonts w:ascii="Calibri" w:hAnsi="Calibri" w:cs="Calibri"/>
                <w:noProof/>
                <w:sz w:val="20"/>
                <w:szCs w:val="20"/>
                <w:lang w:val="en-GB"/>
              </w:rPr>
              <w:t>Sickness and symptoms.</w:t>
            </w:r>
          </w:p>
        </w:tc>
        <w:tc>
          <w:tcPr>
            <w:tcW w:w="967" w:type="pct"/>
            <w:tcBorders>
              <w:top w:val="single" w:sz="4" w:space="0" w:color="auto"/>
              <w:left w:val="single" w:sz="4" w:space="0" w:color="auto"/>
              <w:bottom w:val="single" w:sz="4" w:space="0" w:color="auto"/>
              <w:right w:val="single" w:sz="4" w:space="0" w:color="auto"/>
            </w:tcBorders>
            <w:vAlign w:val="center"/>
          </w:tcPr>
          <w:p w14:paraId="453A2A69" w14:textId="60CFAA7C" w:rsidR="00115582" w:rsidRPr="00674860" w:rsidRDefault="00115582" w:rsidP="00115582">
            <w:pPr>
              <w:rPr>
                <w:rFonts w:ascii="Calibri" w:hAnsi="Calibri" w:cs="Calibri"/>
                <w:noProof/>
                <w:sz w:val="20"/>
                <w:szCs w:val="20"/>
                <w:lang w:val="es-ES"/>
              </w:rPr>
            </w:pPr>
            <w:r w:rsidRPr="008D7AFF">
              <w:rPr>
                <w:rFonts w:ascii="Calibri" w:hAnsi="Calibri" w:cs="Calibri"/>
                <w:noProof/>
                <w:sz w:val="20"/>
                <w:szCs w:val="20"/>
                <w:lang w:val="en-GB"/>
              </w:rPr>
              <w:t>Dominican Republic’s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C34B6" w14:textId="77777777" w:rsidR="00115582" w:rsidRPr="00352BF8" w:rsidRDefault="00115582" w:rsidP="00115582">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19.</w:t>
            </w:r>
          </w:p>
          <w:p w14:paraId="53D8964C" w14:textId="4A0EDF8A" w:rsidR="00115582" w:rsidRPr="00352BF8" w:rsidRDefault="00115582" w:rsidP="00115582">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20.</w:t>
            </w:r>
          </w:p>
        </w:tc>
      </w:tr>
      <w:tr w:rsidR="00115582" w:rsidRPr="00674860" w14:paraId="4F529898"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1FC99FE" w14:textId="77777777" w:rsidR="00115582" w:rsidRPr="00674860" w:rsidRDefault="00115582" w:rsidP="00E57CAB">
            <w:pPr>
              <w:pStyle w:val="TableTextLarge"/>
              <w:jc w:val="center"/>
              <w:rPr>
                <w:rFonts w:ascii="Calibri" w:hAnsi="Calibri" w:cs="Calibri"/>
                <w:noProof/>
                <w:lang w:val="es-ES"/>
              </w:rPr>
            </w:pPr>
            <w:r w:rsidRPr="008D7AFF">
              <w:rPr>
                <w:rFonts w:ascii="Calibri" w:hAnsi="Calibri" w:cs="Calibri"/>
                <w:noProof/>
                <w:lang w:val="en-GB"/>
              </w:rPr>
              <w:t>7</w:t>
            </w:r>
          </w:p>
        </w:tc>
        <w:tc>
          <w:tcPr>
            <w:tcW w:w="470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2AC7D17" w14:textId="77777777" w:rsidR="00115582" w:rsidRPr="008D7AFF" w:rsidRDefault="00115582" w:rsidP="00E57CAB">
            <w:pPr>
              <w:pStyle w:val="TableTextLarge"/>
              <w:tabs>
                <w:tab w:val="left" w:pos="256"/>
              </w:tabs>
              <w:jc w:val="center"/>
              <w:rPr>
                <w:rFonts w:ascii="Calibri" w:eastAsia="SimSun" w:hAnsi="Calibri" w:cs="Calibri"/>
                <w:b/>
                <w:bCs/>
                <w:noProof/>
                <w:sz w:val="20"/>
                <w:szCs w:val="20"/>
                <w:lang w:val="en-GB"/>
              </w:rPr>
            </w:pPr>
            <w:r w:rsidRPr="008D7AFF">
              <w:rPr>
                <w:rFonts w:ascii="Calibri" w:hAnsi="Calibri" w:cs="Calibri"/>
                <w:b/>
                <w:bCs/>
                <w:noProof/>
                <w:sz w:val="20"/>
                <w:szCs w:val="20"/>
                <w:lang w:val="en-GB"/>
              </w:rPr>
              <w:t>STUDY WEEK:</w:t>
            </w:r>
            <w:r w:rsidRPr="008D7AFF">
              <w:rPr>
                <w:rFonts w:ascii="Calibri" w:eastAsia="SimSun" w:hAnsi="Calibri" w:cs="Calibri"/>
                <w:b/>
                <w:bCs/>
                <w:noProof/>
                <w:sz w:val="20"/>
                <w:szCs w:val="20"/>
                <w:lang w:val="en-GB"/>
              </w:rPr>
              <w:t xml:space="preserve"> </w:t>
            </w:r>
          </w:p>
          <w:p w14:paraId="7A472C38" w14:textId="77777777" w:rsidR="00115582" w:rsidRPr="00115582" w:rsidRDefault="00115582" w:rsidP="00115582">
            <w:pPr>
              <w:pStyle w:val="ListParagraph"/>
              <w:numPr>
                <w:ilvl w:val="0"/>
                <w:numId w:val="28"/>
              </w:numPr>
              <w:tabs>
                <w:tab w:val="left" w:pos="256"/>
              </w:tabs>
              <w:ind w:left="0" w:firstLine="0"/>
              <w:jc w:val="center"/>
            </w:pPr>
            <w:r w:rsidRPr="00674860">
              <w:rPr>
                <w:rFonts w:ascii="Calibri" w:eastAsia="SimSun" w:hAnsi="Calibri" w:cs="Calibri"/>
                <w:noProof/>
                <w:sz w:val="20"/>
                <w:szCs w:val="20"/>
                <w:lang w:val="en-GB"/>
              </w:rPr>
              <w:t>Mock listening and reading exam.</w:t>
            </w:r>
          </w:p>
          <w:p w14:paraId="6E47B0B2" w14:textId="714B839E" w:rsidR="00115582" w:rsidRPr="00674860" w:rsidRDefault="00115582" w:rsidP="00115582">
            <w:pPr>
              <w:pStyle w:val="ListParagraph"/>
              <w:numPr>
                <w:ilvl w:val="0"/>
                <w:numId w:val="28"/>
              </w:numPr>
              <w:tabs>
                <w:tab w:val="left" w:pos="256"/>
              </w:tabs>
              <w:ind w:left="0" w:firstLine="0"/>
              <w:jc w:val="center"/>
            </w:pPr>
            <w:r w:rsidRPr="00115582">
              <w:rPr>
                <w:rFonts w:ascii="Calibri" w:eastAsia="SimSun" w:hAnsi="Calibri" w:cs="Calibri"/>
                <w:noProof/>
                <w:sz w:val="20"/>
                <w:szCs w:val="20"/>
                <w:lang w:val="en-GB"/>
              </w:rPr>
              <w:t xml:space="preserve">Mock written exam. </w:t>
            </w:r>
            <w:r w:rsidRPr="00115582">
              <w:rPr>
                <w:rFonts w:ascii="Calibri" w:eastAsia="SimSun" w:hAnsi="Calibri" w:cs="Calibri"/>
                <w:noProof/>
                <w:sz w:val="20"/>
                <w:szCs w:val="20"/>
                <w:u w:val="single"/>
                <w:lang w:val="en-GB"/>
              </w:rPr>
              <w:t>Weeks  1  to 6</w:t>
            </w:r>
            <w:r w:rsidRPr="00115582">
              <w:rPr>
                <w:rFonts w:ascii="Calibri" w:eastAsia="SimSun" w:hAnsi="Calibri" w:cs="Calibri"/>
                <w:noProof/>
                <w:sz w:val="20"/>
                <w:szCs w:val="20"/>
                <w:lang w:val="en-GB"/>
              </w:rPr>
              <w:t>.</w:t>
            </w:r>
          </w:p>
        </w:tc>
      </w:tr>
      <w:tr w:rsidR="00115582" w:rsidRPr="00115582" w14:paraId="1230BBAC"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EB4E9D8" w14:textId="77777777" w:rsidR="00115582" w:rsidRPr="00674860" w:rsidRDefault="00115582" w:rsidP="00115582">
            <w:pPr>
              <w:pStyle w:val="TableTextLarge"/>
              <w:jc w:val="center"/>
              <w:rPr>
                <w:rFonts w:ascii="Calibri" w:hAnsi="Calibri" w:cs="Calibri"/>
                <w:noProof/>
                <w:lang w:val="en-GB"/>
              </w:rPr>
            </w:pPr>
            <w:r>
              <w:rPr>
                <w:rFonts w:ascii="Calibri" w:hAnsi="Calibri" w:cs="Calibri"/>
                <w:noProof/>
                <w:lang w:val="en-GB"/>
              </w:rPr>
              <w:t>8 &amp; 9</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2BF40E" w14:textId="77777777" w:rsidR="00115582" w:rsidRPr="008D7AFF" w:rsidRDefault="00115582" w:rsidP="00115582">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9</w:t>
            </w:r>
          </w:p>
          <w:p w14:paraId="283EACF5" w14:textId="77777777" w:rsidR="00115582" w:rsidRPr="008D7AFF" w:rsidRDefault="00115582" w:rsidP="00115582">
            <w:pPr>
              <w:pStyle w:val="TableTextLarge"/>
              <w:jc w:val="center"/>
              <w:rPr>
                <w:rFonts w:ascii="Calibri" w:hAnsi="Calibri" w:cs="Calibri"/>
                <w:b/>
                <w:bCs/>
                <w:noProof/>
                <w:sz w:val="20"/>
                <w:szCs w:val="20"/>
                <w:lang w:val="en-GB"/>
              </w:rPr>
            </w:pPr>
          </w:p>
          <w:p w14:paraId="076C5E64" w14:textId="077DEDC0" w:rsidR="00115582" w:rsidRPr="00674860" w:rsidRDefault="00115582" w:rsidP="00115582">
            <w:pPr>
              <w:pStyle w:val="TableTextLarge"/>
              <w:numPr>
                <w:ilvl w:val="0"/>
                <w:numId w:val="28"/>
              </w:numPr>
              <w:tabs>
                <w:tab w:val="left" w:pos="256"/>
                <w:tab w:val="left" w:pos="317"/>
              </w:tabs>
              <w:ind w:left="0" w:firstLine="0"/>
              <w:rPr>
                <w:rFonts w:ascii="Calibri" w:hAnsi="Calibri" w:cs="Calibri"/>
                <w:i/>
                <w:iCs/>
                <w:noProof/>
                <w:sz w:val="20"/>
                <w:szCs w:val="20"/>
                <w:lang w:val="en-GB"/>
              </w:rPr>
            </w:pPr>
            <w:r w:rsidRPr="008D7AFF">
              <w:rPr>
                <w:rFonts w:ascii="Calibri" w:hAnsi="Calibri" w:cs="Calibri"/>
                <w:noProof/>
                <w:sz w:val="20"/>
                <w:szCs w:val="20"/>
                <w:lang w:val="en-GB"/>
              </w:rPr>
              <w:t>Decide what has been the most interesting time in history.</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16A1D1"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habits, customs, and circumstances in the past.</w:t>
            </w:r>
          </w:p>
          <w:p w14:paraId="504A71D7"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Place actions in the past and in the present.</w:t>
            </w:r>
          </w:p>
          <w:p w14:paraId="1A17DD84" w14:textId="52FE37AC" w:rsidR="00115582" w:rsidRPr="00674860"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Argue and debate.</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A90E8"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138602CE" w14:textId="77777777" w:rsidR="00115582" w:rsidRPr="008D7AFF" w:rsidRDefault="00115582" w:rsidP="00115582">
            <w:pPr>
              <w:pStyle w:val="TableTextLarge"/>
              <w:numPr>
                <w:ilvl w:val="0"/>
                <w:numId w:val="39"/>
              </w:numPr>
              <w:ind w:left="380" w:hanging="284"/>
              <w:rPr>
                <w:rFonts w:ascii="Calibri" w:hAnsi="Calibri" w:cs="Calibri"/>
                <w:noProof/>
                <w:sz w:val="20"/>
                <w:szCs w:val="20"/>
                <w:lang w:val="en-GB"/>
              </w:rPr>
            </w:pPr>
            <w:r w:rsidRPr="008D7AFF">
              <w:rPr>
                <w:rFonts w:ascii="Calibri" w:hAnsi="Calibri" w:cs="Calibri"/>
                <w:noProof/>
                <w:sz w:val="20"/>
                <w:szCs w:val="20"/>
                <w:lang w:val="en-GB"/>
              </w:rPr>
              <w:t>Introduction to the imperfect tense – Pretérito Imperfecto.</w:t>
            </w:r>
          </w:p>
          <w:p w14:paraId="17264951" w14:textId="77777777" w:rsidR="00115582" w:rsidRPr="008D7AFF" w:rsidRDefault="00115582" w:rsidP="00115582">
            <w:pPr>
              <w:pStyle w:val="TableTextLarge"/>
              <w:numPr>
                <w:ilvl w:val="0"/>
                <w:numId w:val="39"/>
              </w:numPr>
              <w:ind w:left="380" w:hanging="284"/>
              <w:rPr>
                <w:rFonts w:ascii="Calibri" w:hAnsi="Calibri" w:cs="Calibri"/>
                <w:noProof/>
                <w:sz w:val="20"/>
                <w:szCs w:val="20"/>
                <w:lang w:val="en-GB"/>
              </w:rPr>
            </w:pPr>
            <w:r w:rsidRPr="008D7AFF">
              <w:rPr>
                <w:rFonts w:ascii="Calibri" w:hAnsi="Calibri" w:cs="Calibri"/>
                <w:noProof/>
                <w:sz w:val="20"/>
                <w:szCs w:val="20"/>
                <w:lang w:val="en-GB"/>
              </w:rPr>
              <w:t>Ya no / Todavía.</w:t>
            </w:r>
          </w:p>
          <w:p w14:paraId="32D76FE9" w14:textId="77777777" w:rsidR="00115582" w:rsidRPr="008D7AFF" w:rsidRDefault="00115582" w:rsidP="00115582">
            <w:pPr>
              <w:pStyle w:val="TableTextLarge"/>
              <w:numPr>
                <w:ilvl w:val="0"/>
                <w:numId w:val="39"/>
              </w:numPr>
              <w:ind w:left="380" w:hanging="284"/>
              <w:rPr>
                <w:rFonts w:ascii="Calibri" w:hAnsi="Calibri" w:cs="Calibri"/>
                <w:noProof/>
                <w:sz w:val="20"/>
                <w:szCs w:val="20"/>
                <w:lang w:val="en-GB"/>
              </w:rPr>
            </w:pPr>
            <w:r w:rsidRPr="008D7AFF">
              <w:rPr>
                <w:rFonts w:ascii="Calibri" w:hAnsi="Calibri" w:cs="Calibri"/>
                <w:noProof/>
                <w:sz w:val="20"/>
                <w:szCs w:val="20"/>
                <w:lang w:val="en-GB"/>
              </w:rPr>
              <w:t>Time markers for the present and the past.</w:t>
            </w:r>
          </w:p>
          <w:p w14:paraId="0DECFC10" w14:textId="77777777" w:rsidR="00115582" w:rsidRPr="008D7AFF" w:rsidRDefault="00115582" w:rsidP="00115582">
            <w:pPr>
              <w:pStyle w:val="TableTextLarge"/>
              <w:ind w:left="380" w:hanging="284"/>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1ED36C63" w14:textId="578EB10D" w:rsidR="00115582" w:rsidRPr="00674860" w:rsidRDefault="00115582" w:rsidP="00115582">
            <w:pPr>
              <w:pStyle w:val="TableTextLarge"/>
              <w:rPr>
                <w:rFonts w:ascii="Calibri" w:hAnsi="Calibri" w:cs="Calibri"/>
                <w:b/>
                <w:bCs/>
                <w:noProof/>
                <w:sz w:val="20"/>
                <w:szCs w:val="20"/>
                <w:lang w:val="en-GB"/>
              </w:rPr>
            </w:pPr>
            <w:r w:rsidRPr="008D7AFF">
              <w:rPr>
                <w:rFonts w:ascii="Calibri" w:hAnsi="Calibri" w:cs="Calibri"/>
                <w:noProof/>
                <w:sz w:val="20"/>
                <w:szCs w:val="20"/>
                <w:lang w:val="en-GB"/>
              </w:rPr>
              <w:t>Travel.</w:t>
            </w:r>
          </w:p>
        </w:tc>
        <w:tc>
          <w:tcPr>
            <w:tcW w:w="967" w:type="pct"/>
            <w:tcBorders>
              <w:top w:val="single" w:sz="4" w:space="0" w:color="auto"/>
              <w:left w:val="single" w:sz="4" w:space="0" w:color="auto"/>
              <w:bottom w:val="single" w:sz="4" w:space="0" w:color="auto"/>
              <w:right w:val="single" w:sz="4" w:space="0" w:color="auto"/>
            </w:tcBorders>
            <w:vAlign w:val="center"/>
          </w:tcPr>
          <w:p w14:paraId="2FF1D6E6" w14:textId="182B2541" w:rsidR="00115582" w:rsidRPr="00674860" w:rsidRDefault="00115582" w:rsidP="00115582">
            <w:pPr>
              <w:rPr>
                <w:rFonts w:ascii="Calibri" w:hAnsi="Calibri" w:cs="Calibri"/>
                <w:noProof/>
                <w:sz w:val="20"/>
                <w:szCs w:val="20"/>
                <w:lang w:val="en-GB"/>
              </w:rPr>
            </w:pPr>
            <w:r w:rsidRPr="008D7AFF">
              <w:rPr>
                <w:rFonts w:ascii="Calibri" w:hAnsi="Calibri" w:cs="Calibri"/>
                <w:noProof/>
                <w:sz w:val="20"/>
                <w:szCs w:val="20"/>
                <w:lang w:val="en-GB"/>
              </w:rPr>
              <w:t>Uruguay’s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40E6CF" w14:textId="77777777" w:rsidR="00115582" w:rsidRPr="00352BF8" w:rsidRDefault="00115582" w:rsidP="00115582">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34.</w:t>
            </w:r>
          </w:p>
          <w:p w14:paraId="30BE5E34" w14:textId="36E375E1" w:rsidR="00115582" w:rsidRPr="00595AF8" w:rsidRDefault="00115582" w:rsidP="00115582">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35.</w:t>
            </w:r>
          </w:p>
        </w:tc>
      </w:tr>
      <w:tr w:rsidR="00115582" w:rsidRPr="00115582" w14:paraId="7D1609D4"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29C7399" w14:textId="77777777" w:rsidR="00115582" w:rsidRPr="00674860" w:rsidRDefault="00115582" w:rsidP="00115582">
            <w:pPr>
              <w:pStyle w:val="TableTextLarge"/>
              <w:jc w:val="center"/>
              <w:rPr>
                <w:rFonts w:ascii="Calibri" w:hAnsi="Calibri" w:cs="Calibri"/>
                <w:noProof/>
                <w:lang w:val="en-GB"/>
              </w:rPr>
            </w:pPr>
            <w:r>
              <w:rPr>
                <w:rFonts w:ascii="Calibri" w:hAnsi="Calibri" w:cs="Calibri"/>
                <w:noProof/>
                <w:lang w:val="en-GB"/>
              </w:rPr>
              <w:t>10 &amp; 11</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E1B0B" w14:textId="77777777" w:rsidR="00115582" w:rsidRPr="008D7AFF" w:rsidRDefault="00115582" w:rsidP="00115582">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10</w:t>
            </w:r>
          </w:p>
          <w:p w14:paraId="36D05AD3" w14:textId="77777777" w:rsidR="00115582" w:rsidRPr="008D7AFF" w:rsidRDefault="00115582" w:rsidP="00115582">
            <w:pPr>
              <w:pStyle w:val="TableTextLarge"/>
              <w:jc w:val="center"/>
              <w:rPr>
                <w:rFonts w:ascii="Calibri" w:hAnsi="Calibri" w:cs="Calibri"/>
                <w:b/>
                <w:bCs/>
                <w:noProof/>
                <w:sz w:val="20"/>
                <w:szCs w:val="20"/>
                <w:lang w:val="en-GB"/>
              </w:rPr>
            </w:pPr>
          </w:p>
          <w:p w14:paraId="2451F546" w14:textId="723924B8" w:rsidR="00115582" w:rsidRPr="00674860" w:rsidRDefault="00115582" w:rsidP="00115582">
            <w:pPr>
              <w:pStyle w:val="TableTextLarge"/>
              <w:numPr>
                <w:ilvl w:val="0"/>
                <w:numId w:val="31"/>
              </w:numPr>
              <w:tabs>
                <w:tab w:val="left" w:pos="256"/>
                <w:tab w:val="left" w:pos="317"/>
              </w:tabs>
              <w:ind w:left="0" w:firstLine="0"/>
              <w:rPr>
                <w:rFonts w:ascii="Calibri" w:hAnsi="Calibri" w:cs="Calibri"/>
                <w:i/>
                <w:iCs/>
                <w:noProof/>
                <w:sz w:val="20"/>
                <w:szCs w:val="20"/>
                <w:lang w:val="en-GB"/>
              </w:rPr>
            </w:pPr>
            <w:r w:rsidRPr="008D7AFF">
              <w:rPr>
                <w:rFonts w:ascii="Calibri" w:hAnsi="Calibri" w:cs="Calibri"/>
                <w:noProof/>
                <w:sz w:val="20"/>
                <w:szCs w:val="20"/>
                <w:lang w:val="en-GB"/>
              </w:rPr>
              <w:lastRenderedPageBreak/>
              <w:t>Tell personal anecdotes.</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429F68"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lastRenderedPageBreak/>
              <w:t>Tell a story in the past.</w:t>
            </w:r>
          </w:p>
          <w:p w14:paraId="37EA164C" w14:textId="77777777" w:rsidR="00115582" w:rsidRPr="008D7AFF"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Sequence actions.</w:t>
            </w:r>
          </w:p>
          <w:p w14:paraId="4AFE0E7B" w14:textId="2A664052" w:rsidR="00115582" w:rsidRPr="00674860" w:rsidRDefault="00115582" w:rsidP="00115582">
            <w:pPr>
              <w:pStyle w:val="TableTextLarge"/>
              <w:rPr>
                <w:rFonts w:ascii="Calibri" w:hAnsi="Calibri" w:cs="Calibri"/>
                <w:noProof/>
                <w:sz w:val="20"/>
                <w:szCs w:val="20"/>
                <w:lang w:val="en-GB"/>
              </w:rPr>
            </w:pPr>
            <w:r w:rsidRPr="008D7AFF">
              <w:rPr>
                <w:rFonts w:ascii="Calibri" w:hAnsi="Calibri" w:cs="Calibri"/>
                <w:noProof/>
                <w:sz w:val="20"/>
                <w:szCs w:val="20"/>
                <w:lang w:val="en-GB"/>
              </w:rPr>
              <w:t>Express emotions.</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E540B"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33AB0410" w14:textId="77777777" w:rsidR="00115582" w:rsidRPr="008D7AFF" w:rsidRDefault="00115582" w:rsidP="00115582">
            <w:pPr>
              <w:pStyle w:val="TableTextLarge"/>
              <w:numPr>
                <w:ilvl w:val="0"/>
                <w:numId w:val="39"/>
              </w:numPr>
              <w:ind w:left="380" w:hanging="284"/>
              <w:rPr>
                <w:rFonts w:ascii="Calibri" w:hAnsi="Calibri" w:cs="Calibri"/>
                <w:noProof/>
                <w:sz w:val="20"/>
                <w:szCs w:val="20"/>
                <w:lang w:val="en-GB"/>
              </w:rPr>
            </w:pPr>
            <w:r w:rsidRPr="008D7AFF">
              <w:rPr>
                <w:rFonts w:ascii="Calibri" w:hAnsi="Calibri" w:cs="Calibri"/>
                <w:noProof/>
                <w:sz w:val="20"/>
                <w:szCs w:val="20"/>
                <w:lang w:val="en-GB"/>
              </w:rPr>
              <w:t>Introduction to irregular verbs in the past simple tense.</w:t>
            </w:r>
          </w:p>
          <w:p w14:paraId="42C79A07" w14:textId="77777777" w:rsidR="00115582" w:rsidRPr="008D7AFF" w:rsidRDefault="00115582" w:rsidP="00115582">
            <w:pPr>
              <w:pStyle w:val="TableTextLarge"/>
              <w:numPr>
                <w:ilvl w:val="0"/>
                <w:numId w:val="39"/>
              </w:numPr>
              <w:ind w:left="380" w:hanging="284"/>
              <w:rPr>
                <w:rFonts w:ascii="Calibri" w:hAnsi="Calibri" w:cs="Calibri"/>
                <w:noProof/>
                <w:sz w:val="20"/>
                <w:szCs w:val="20"/>
                <w:lang w:val="en-GB"/>
              </w:rPr>
            </w:pPr>
            <w:r w:rsidRPr="008D7AFF">
              <w:rPr>
                <w:rFonts w:ascii="Calibri" w:hAnsi="Calibri" w:cs="Calibri"/>
                <w:noProof/>
                <w:sz w:val="20"/>
                <w:szCs w:val="20"/>
                <w:lang w:val="en-GB"/>
              </w:rPr>
              <w:lastRenderedPageBreak/>
              <w:t>Introduction to the contrast between the past simple and the imperfect.</w:t>
            </w:r>
          </w:p>
          <w:p w14:paraId="7E6CCB91" w14:textId="77777777" w:rsidR="00115582" w:rsidRPr="008D7AFF" w:rsidRDefault="00115582" w:rsidP="00115582">
            <w:pPr>
              <w:pStyle w:val="TableTextLarge"/>
              <w:numPr>
                <w:ilvl w:val="0"/>
                <w:numId w:val="39"/>
              </w:numPr>
              <w:ind w:left="380" w:hanging="284"/>
              <w:rPr>
                <w:rFonts w:ascii="Calibri" w:hAnsi="Calibri" w:cs="Calibri"/>
                <w:noProof/>
                <w:sz w:val="20"/>
                <w:szCs w:val="20"/>
                <w:lang w:val="en-GB"/>
              </w:rPr>
            </w:pPr>
            <w:r w:rsidRPr="008D7AFF">
              <w:rPr>
                <w:rFonts w:ascii="Calibri" w:hAnsi="Calibri" w:cs="Calibri"/>
                <w:noProof/>
                <w:sz w:val="20"/>
                <w:szCs w:val="20"/>
                <w:lang w:val="en-GB"/>
              </w:rPr>
              <w:t>Estar + gerund (in the past)</w:t>
            </w:r>
          </w:p>
          <w:p w14:paraId="2ECA6F64" w14:textId="77777777" w:rsidR="00115582" w:rsidRPr="008D7AFF" w:rsidRDefault="00115582" w:rsidP="00115582">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27201098" w14:textId="77777777" w:rsidR="00115582" w:rsidRPr="008D7AFF" w:rsidRDefault="00115582" w:rsidP="00115582">
            <w:pPr>
              <w:pStyle w:val="TableTextLarge"/>
              <w:numPr>
                <w:ilvl w:val="0"/>
                <w:numId w:val="39"/>
              </w:numPr>
              <w:ind w:left="441"/>
              <w:rPr>
                <w:rFonts w:ascii="Calibri" w:hAnsi="Calibri" w:cs="Calibri"/>
                <w:noProof/>
                <w:sz w:val="20"/>
                <w:szCs w:val="20"/>
                <w:lang w:val="en-GB"/>
              </w:rPr>
            </w:pPr>
            <w:r w:rsidRPr="008D7AFF">
              <w:rPr>
                <w:rFonts w:ascii="Calibri" w:hAnsi="Calibri" w:cs="Calibri"/>
                <w:noProof/>
                <w:sz w:val="20"/>
                <w:szCs w:val="20"/>
                <w:lang w:val="en-GB"/>
              </w:rPr>
              <w:t>Historical events.</w:t>
            </w:r>
          </w:p>
          <w:p w14:paraId="1E74A49A" w14:textId="142952B7" w:rsidR="00115582" w:rsidRPr="00674860" w:rsidRDefault="00115582" w:rsidP="00115582">
            <w:pPr>
              <w:pStyle w:val="TableTextLarge"/>
              <w:rPr>
                <w:rFonts w:ascii="Calibri" w:hAnsi="Calibri" w:cs="Calibri"/>
                <w:b/>
                <w:bCs/>
                <w:noProof/>
                <w:sz w:val="20"/>
                <w:szCs w:val="20"/>
                <w:lang w:val="en-GB"/>
              </w:rPr>
            </w:pPr>
            <w:r w:rsidRPr="008D7AFF">
              <w:rPr>
                <w:rFonts w:ascii="Calibri" w:hAnsi="Calibri" w:cs="Calibri"/>
                <w:noProof/>
                <w:sz w:val="20"/>
                <w:szCs w:val="20"/>
                <w:lang w:val="en-GB"/>
              </w:rPr>
              <w:t>Emotions.</w:t>
            </w:r>
          </w:p>
        </w:tc>
        <w:tc>
          <w:tcPr>
            <w:tcW w:w="967" w:type="pct"/>
            <w:tcBorders>
              <w:top w:val="single" w:sz="4" w:space="0" w:color="auto"/>
              <w:left w:val="single" w:sz="4" w:space="0" w:color="auto"/>
              <w:bottom w:val="single" w:sz="4" w:space="0" w:color="auto"/>
              <w:right w:val="single" w:sz="4" w:space="0" w:color="auto"/>
            </w:tcBorders>
            <w:vAlign w:val="center"/>
          </w:tcPr>
          <w:p w14:paraId="7BDB71F9" w14:textId="1056F280" w:rsidR="00115582" w:rsidRPr="00115582" w:rsidRDefault="00115582" w:rsidP="00115582">
            <w:pPr>
              <w:rPr>
                <w:rFonts w:ascii="Calibri" w:hAnsi="Calibri" w:cs="Calibri"/>
                <w:noProof/>
                <w:sz w:val="20"/>
                <w:szCs w:val="20"/>
                <w:lang w:val="fr-FR"/>
              </w:rPr>
            </w:pPr>
            <w:r w:rsidRPr="00D54952">
              <w:rPr>
                <w:rFonts w:ascii="Calibri" w:hAnsi="Calibri" w:cs="Calibri"/>
                <w:noProof/>
                <w:sz w:val="20"/>
                <w:szCs w:val="20"/>
                <w:lang w:val="fr-FR"/>
              </w:rPr>
              <w:lastRenderedPageBreak/>
              <w:t xml:space="preserve">Venezuela’s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A3919C" w14:textId="72A1DEEE" w:rsidR="00115582" w:rsidRPr="00595AF8" w:rsidRDefault="00115582" w:rsidP="00115582">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4.</w:t>
            </w:r>
          </w:p>
        </w:tc>
      </w:tr>
      <w:tr w:rsidR="00115582" w:rsidRPr="00674860" w14:paraId="135F340A" w14:textId="77777777" w:rsidTr="00E57CAB">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183FA08" w14:textId="77777777" w:rsidR="00115582" w:rsidRPr="00674860" w:rsidRDefault="00115582" w:rsidP="00E57CAB">
            <w:pPr>
              <w:pStyle w:val="TableTextLarge"/>
              <w:jc w:val="center"/>
              <w:rPr>
                <w:rFonts w:ascii="Calibri" w:hAnsi="Calibri" w:cs="Calibri"/>
                <w:noProof/>
                <w:lang w:val="en-GB"/>
              </w:rPr>
            </w:pPr>
            <w:r>
              <w:rPr>
                <w:rFonts w:ascii="Calibri" w:hAnsi="Calibri" w:cs="Calibri"/>
                <w:noProof/>
                <w:lang w:val="en-GB"/>
              </w:rPr>
              <w:t>12</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BF406" w14:textId="77777777" w:rsidR="00115582" w:rsidRPr="008D7AFF" w:rsidRDefault="00115582" w:rsidP="00E57CAB">
            <w:pPr>
              <w:pStyle w:val="TableTextLarge"/>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Review Units 1-9</w:t>
            </w:r>
          </w:p>
          <w:p w14:paraId="7E6D7254" w14:textId="77777777" w:rsidR="00115582" w:rsidRPr="008D7AFF" w:rsidRDefault="00115582" w:rsidP="00E57CAB">
            <w:pPr>
              <w:pStyle w:val="TableTextLarge"/>
              <w:ind w:left="164"/>
              <w:rPr>
                <w:rFonts w:ascii="Calibri" w:hAnsi="Calibri" w:cs="Calibri"/>
                <w:noProof/>
                <w:sz w:val="20"/>
                <w:szCs w:val="20"/>
                <w:lang w:val="en-GB"/>
              </w:rPr>
            </w:pPr>
          </w:p>
          <w:p w14:paraId="47C7ECC9" w14:textId="77777777" w:rsidR="00115582" w:rsidRPr="00674860" w:rsidRDefault="00115582" w:rsidP="00E57CAB">
            <w:pPr>
              <w:pStyle w:val="TableTextLarge"/>
              <w:jc w:val="center"/>
              <w:rPr>
                <w:rFonts w:ascii="Calibri" w:hAnsi="Calibri" w:cs="Calibri"/>
                <w:i/>
                <w:iCs/>
                <w:noProof/>
                <w:sz w:val="20"/>
                <w:szCs w:val="20"/>
                <w:lang w:val="en-GB"/>
              </w:rPr>
            </w:pPr>
            <w:r w:rsidRPr="008D7AFF">
              <w:rPr>
                <w:rFonts w:ascii="Calibri" w:hAnsi="Calibri" w:cs="Calibri"/>
                <w:noProof/>
                <w:sz w:val="20"/>
                <w:szCs w:val="20"/>
                <w:lang w:val="en-GB"/>
              </w:rPr>
              <w:t>Practicing the final exam</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D3C6FD" w14:textId="77777777" w:rsidR="00115582" w:rsidRPr="00674860" w:rsidRDefault="00115582" w:rsidP="00E57CAB">
            <w:pPr>
              <w:pStyle w:val="TableTextLarge"/>
              <w:rPr>
                <w:rFonts w:ascii="Calibri" w:hAnsi="Calibri" w:cs="Calibri"/>
                <w:noProof/>
                <w:sz w:val="20"/>
                <w:szCs w:val="20"/>
                <w:lang w:val="en-GB"/>
              </w:rPr>
            </w:pPr>
            <w:r w:rsidRPr="008D7AFF">
              <w:rPr>
                <w:rFonts w:ascii="Calibri" w:hAnsi="Calibri" w:cs="Calibri"/>
                <w:noProof/>
                <w:sz w:val="20"/>
                <w:szCs w:val="20"/>
                <w:lang w:val="en-GB"/>
              </w:rPr>
              <w:t>Learn tips and strategies to prepare for a written and oral exam.</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85CE4B" w14:textId="77777777" w:rsidR="00115582" w:rsidRDefault="00115582" w:rsidP="00E57CAB">
            <w:pPr>
              <w:pStyle w:val="TableTextLarge"/>
              <w:rPr>
                <w:rFonts w:ascii="Calibri" w:eastAsia="SimSun" w:hAnsi="Calibri" w:cs="Calibri"/>
                <w:noProof/>
                <w:sz w:val="20"/>
                <w:szCs w:val="20"/>
                <w:lang w:val="en-GB"/>
              </w:rPr>
            </w:pPr>
            <w:r w:rsidRPr="008D7AFF">
              <w:rPr>
                <w:rFonts w:ascii="Calibri" w:eastAsia="SimSun" w:hAnsi="Calibri" w:cs="Calibri"/>
                <w:noProof/>
                <w:sz w:val="20"/>
                <w:szCs w:val="20"/>
                <w:lang w:val="en-GB"/>
              </w:rPr>
              <w:t>Mock</w:t>
            </w:r>
            <w:r>
              <w:rPr>
                <w:rFonts w:ascii="Calibri" w:eastAsia="SimSun" w:hAnsi="Calibri" w:cs="Calibri"/>
                <w:noProof/>
                <w:sz w:val="20"/>
                <w:szCs w:val="20"/>
                <w:lang w:val="en-GB"/>
              </w:rPr>
              <w:t xml:space="preserve"> </w:t>
            </w:r>
            <w:r w:rsidRPr="002220F9">
              <w:rPr>
                <w:rFonts w:ascii="Calibri" w:eastAsia="SimSun" w:hAnsi="Calibri" w:cs="Calibri"/>
                <w:noProof/>
                <w:sz w:val="20"/>
                <w:szCs w:val="20"/>
                <w:lang w:val="en-GB"/>
              </w:rPr>
              <w:t>written</w:t>
            </w:r>
            <w:r>
              <w:rPr>
                <w:rFonts w:ascii="Calibri" w:eastAsia="SimSun" w:hAnsi="Calibri" w:cs="Calibri"/>
                <w:noProof/>
                <w:sz w:val="20"/>
                <w:szCs w:val="20"/>
                <w:lang w:val="en-GB"/>
              </w:rPr>
              <w:t xml:space="preserve"> and oral </w:t>
            </w:r>
            <w:r w:rsidRPr="008D7AFF">
              <w:rPr>
                <w:rFonts w:ascii="Calibri" w:eastAsia="SimSun" w:hAnsi="Calibri" w:cs="Calibri"/>
                <w:noProof/>
                <w:sz w:val="20"/>
                <w:szCs w:val="20"/>
                <w:lang w:val="en-GB"/>
              </w:rPr>
              <w:t xml:space="preserve">exam. </w:t>
            </w:r>
          </w:p>
          <w:p w14:paraId="36481326" w14:textId="7EC0B263" w:rsidR="00115582" w:rsidRPr="00674860" w:rsidRDefault="00115582" w:rsidP="00E57CAB">
            <w:pPr>
              <w:pStyle w:val="TableTextLarge"/>
              <w:rPr>
                <w:rFonts w:ascii="Calibri" w:hAnsi="Calibri" w:cs="Calibri"/>
                <w:b/>
                <w:bCs/>
                <w:noProof/>
                <w:sz w:val="20"/>
                <w:szCs w:val="20"/>
                <w:lang w:val="en-GB"/>
              </w:rPr>
            </w:pPr>
            <w:r>
              <w:rPr>
                <w:rFonts w:ascii="Calibri" w:eastAsia="SimSun" w:hAnsi="Calibri" w:cs="Calibri"/>
                <w:noProof/>
                <w:sz w:val="20"/>
                <w:szCs w:val="20"/>
                <w:u w:val="single"/>
                <w:lang w:val="en-GB"/>
              </w:rPr>
              <w:t xml:space="preserve">Weeks </w:t>
            </w:r>
            <w:r w:rsidRPr="008D7AFF">
              <w:rPr>
                <w:rFonts w:ascii="Calibri" w:eastAsia="SimSun" w:hAnsi="Calibri" w:cs="Calibri"/>
                <w:noProof/>
                <w:sz w:val="20"/>
                <w:szCs w:val="20"/>
                <w:u w:val="single"/>
                <w:lang w:val="en-GB"/>
              </w:rPr>
              <w:t xml:space="preserve"> </w:t>
            </w:r>
            <w:r>
              <w:rPr>
                <w:rFonts w:ascii="Calibri" w:eastAsia="SimSun" w:hAnsi="Calibri" w:cs="Calibri"/>
                <w:noProof/>
                <w:sz w:val="20"/>
                <w:szCs w:val="20"/>
                <w:u w:val="single"/>
                <w:lang w:val="en-GB"/>
              </w:rPr>
              <w:t>8</w:t>
            </w:r>
            <w:r w:rsidRPr="008D7AFF">
              <w:rPr>
                <w:rFonts w:ascii="Calibri" w:eastAsia="SimSun" w:hAnsi="Calibri" w:cs="Calibri"/>
                <w:noProof/>
                <w:sz w:val="20"/>
                <w:szCs w:val="20"/>
                <w:u w:val="single"/>
                <w:lang w:val="en-GB"/>
              </w:rPr>
              <w:t xml:space="preserve"> to </w:t>
            </w:r>
            <w:r>
              <w:rPr>
                <w:rFonts w:ascii="Calibri" w:eastAsia="SimSun" w:hAnsi="Calibri" w:cs="Calibri"/>
                <w:noProof/>
                <w:sz w:val="20"/>
                <w:szCs w:val="20"/>
                <w:u w:val="single"/>
                <w:lang w:val="en-GB"/>
              </w:rPr>
              <w:t>11.</w:t>
            </w:r>
          </w:p>
        </w:tc>
        <w:tc>
          <w:tcPr>
            <w:tcW w:w="967" w:type="pct"/>
            <w:tcBorders>
              <w:top w:val="single" w:sz="4" w:space="0" w:color="auto"/>
              <w:left w:val="single" w:sz="4" w:space="0" w:color="auto"/>
              <w:bottom w:val="single" w:sz="4" w:space="0" w:color="auto"/>
              <w:right w:val="single" w:sz="4" w:space="0" w:color="auto"/>
            </w:tcBorders>
            <w:vAlign w:val="center"/>
          </w:tcPr>
          <w:p w14:paraId="061374F8" w14:textId="77777777" w:rsidR="00115582" w:rsidRPr="00674860" w:rsidRDefault="00115582" w:rsidP="00E57CAB">
            <w:pPr>
              <w:rPr>
                <w:rFonts w:ascii="Calibri" w:hAnsi="Calibri" w:cs="Calibri"/>
                <w:noProof/>
                <w:sz w:val="20"/>
                <w:szCs w:val="20"/>
                <w:lang w:val="en-GB"/>
              </w:rPr>
            </w:pPr>
            <w:r w:rsidRPr="008D7AFF">
              <w:rPr>
                <w:rFonts w:ascii="Calibri" w:hAnsi="Calibri" w:cs="Calibri"/>
                <w:noProof/>
                <w:sz w:val="20"/>
                <w:szCs w:val="20"/>
                <w:lang w:val="en-GB"/>
              </w:rPr>
              <w:t>Equatorial Guinea’s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7B119B" w14:textId="77777777" w:rsidR="00115582" w:rsidRPr="00674860" w:rsidRDefault="00115582" w:rsidP="00115582">
            <w:pPr>
              <w:pStyle w:val="TableTextLarge"/>
              <w:numPr>
                <w:ilvl w:val="0"/>
                <w:numId w:val="26"/>
              </w:numPr>
              <w:ind w:left="359"/>
              <w:rPr>
                <w:rFonts w:ascii="Calibri" w:hAnsi="Calibri" w:cs="Calibri"/>
                <w:i/>
                <w:iCs/>
                <w:noProof/>
                <w:sz w:val="20"/>
                <w:szCs w:val="20"/>
                <w:lang w:val="en-GB"/>
              </w:rPr>
            </w:pPr>
            <w:r w:rsidRPr="008D7AFF">
              <w:rPr>
                <w:rFonts w:ascii="Calibri" w:hAnsi="Calibri" w:cs="Calibri"/>
                <w:noProof/>
                <w:sz w:val="20"/>
                <w:szCs w:val="20"/>
                <w:lang w:val="en-GB"/>
              </w:rPr>
              <w:t>N/A</w:t>
            </w:r>
          </w:p>
        </w:tc>
      </w:tr>
      <w:bookmarkEnd w:id="0"/>
    </w:tbl>
    <w:p w14:paraId="75535ABC" w14:textId="352D9958" w:rsidR="00CB7D2F" w:rsidRPr="00490985" w:rsidRDefault="00CB7D2F" w:rsidP="00CB7D2F">
      <w:pPr>
        <w:spacing w:after="160" w:line="259" w:lineRule="auto"/>
        <w:rPr>
          <w:rFonts w:ascii="Calibri" w:hAnsi="Calibri" w:cs="Calibri"/>
        </w:rPr>
      </w:pPr>
      <w:r w:rsidRPr="00490985">
        <w:rPr>
          <w:rFonts w:ascii="Calibri" w:hAnsi="Calibri" w:cs="Calibri"/>
        </w:rPr>
        <w:br w:type="page"/>
      </w:r>
    </w:p>
    <w:p w14:paraId="19CCD5E3" w14:textId="77777777" w:rsidR="00490985" w:rsidRDefault="00490985">
      <w:pPr>
        <w:rPr>
          <w:rFonts w:ascii="Calibri" w:hAnsi="Calibri" w:cs="Calibri"/>
        </w:rPr>
        <w:sectPr w:rsidR="00490985" w:rsidSect="00115582">
          <w:headerReference w:type="default" r:id="rId18"/>
          <w:footerReference w:type="even" r:id="rId19"/>
          <w:footerReference w:type="default" r:id="rId20"/>
          <w:pgSz w:w="15840" w:h="12240" w:orient="landscape" w:code="1"/>
          <w:pgMar w:top="993" w:right="720" w:bottom="1135" w:left="720" w:header="709" w:footer="709" w:gutter="0"/>
          <w:cols w:space="708"/>
          <w:titlePg/>
          <w:docGrid w:linePitch="360"/>
        </w:sectPr>
      </w:pPr>
    </w:p>
    <w:p w14:paraId="6236150B" w14:textId="77777777" w:rsidR="00CB7D2F" w:rsidRDefault="00CB7D2F">
      <w:pPr>
        <w:rPr>
          <w:rFonts w:ascii="Calibri" w:hAnsi="Calibri" w:cs="Calibri"/>
        </w:rPr>
      </w:pPr>
    </w:p>
    <w:p w14:paraId="4FD22DF2" w14:textId="77777777" w:rsidR="00CB7D2F" w:rsidRDefault="00CB7D2F">
      <w:pPr>
        <w:rPr>
          <w:rFonts w:ascii="Calibri" w:hAnsi="Calibri" w:cs="Calibri"/>
        </w:rPr>
      </w:pPr>
    </w:p>
    <w:p w14:paraId="7104642A" w14:textId="77777777" w:rsidR="00C37A22" w:rsidRPr="00D22026" w:rsidRDefault="00C37A22" w:rsidP="00C37A22">
      <w:pPr>
        <w:pStyle w:val="Heading3"/>
        <w:rPr>
          <w:rFonts w:ascii="Calibri" w:hAnsi="Calibri" w:cs="Calibri"/>
          <w:sz w:val="28"/>
          <w:szCs w:val="28"/>
        </w:rPr>
      </w:pPr>
      <w:r>
        <w:rPr>
          <w:rFonts w:ascii="Calibri" w:hAnsi="Calibri" w:cs="Calibri"/>
          <w:sz w:val="28"/>
          <w:szCs w:val="28"/>
        </w:rPr>
        <w:t>SEMESTER DATES 2023-24</w:t>
      </w:r>
    </w:p>
    <w:p w14:paraId="50838742" w14:textId="77777777" w:rsidR="00C37A22" w:rsidRPr="00D22026" w:rsidRDefault="00C37A22" w:rsidP="00C37A22">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3DE39A2" wp14:editId="7F55A44F">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26A26EB"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60E8CD4F" w14:textId="77777777" w:rsidR="00C37A22" w:rsidRDefault="00C37A22" w:rsidP="00C37A22">
      <w:pPr>
        <w:rPr>
          <w:rFonts w:ascii="Calibri" w:hAnsi="Calibri" w:cs="Calibri"/>
        </w:rPr>
      </w:pPr>
    </w:p>
    <w:p w14:paraId="5E1943D6" w14:textId="77777777" w:rsidR="00C37A22" w:rsidRPr="00CB7D2F" w:rsidRDefault="00C37A22" w:rsidP="00C37A22">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C37A22" w:rsidRPr="00AF29A2" w14:paraId="0F7ED27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0A4C576A" w14:textId="77777777" w:rsidR="00C37A22" w:rsidRPr="00051947" w:rsidRDefault="00C37A22"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2DC23BD9" w14:textId="77777777" w:rsidR="00C37A22" w:rsidRPr="00051947" w:rsidRDefault="00C37A22" w:rsidP="009866DD">
            <w:pPr>
              <w:spacing w:before="120" w:after="120"/>
              <w:jc w:val="center"/>
              <w:rPr>
                <w:rFonts w:ascii="Calibri" w:hAnsi="Calibri" w:cs="Calibri"/>
              </w:rPr>
            </w:pPr>
            <w:r w:rsidRPr="00E46B9E">
              <w:rPr>
                <w:rFonts w:ascii="Calibri" w:hAnsi="Calibri" w:cs="Calibri"/>
                <w:b/>
                <w:color w:val="000000"/>
              </w:rPr>
              <w:t>Dates</w:t>
            </w:r>
          </w:p>
        </w:tc>
      </w:tr>
      <w:tr w:rsidR="00C37A22" w:rsidRPr="00AF29A2" w14:paraId="1C2DACF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F5D08E2" w14:textId="77777777" w:rsidR="00C37A22" w:rsidRPr="0053613D" w:rsidRDefault="00C37A22"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7F2A7DEB" w14:textId="77777777" w:rsidR="00C37A22" w:rsidRPr="0053613D" w:rsidRDefault="00C37A22"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C37A22" w:rsidRPr="00AF29A2" w14:paraId="65DCE7E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F5043BD" w14:textId="77777777" w:rsidR="00C37A22" w:rsidRPr="0053613D" w:rsidRDefault="00C37A22"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65436740" w14:textId="77777777" w:rsidR="00C37A22" w:rsidRPr="0053613D" w:rsidRDefault="00C37A22"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C37A22" w:rsidRPr="00AF29A2" w14:paraId="637E001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6BA5B97" w14:textId="77777777" w:rsidR="00C37A22" w:rsidRPr="0053613D" w:rsidRDefault="00C37A22"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1658B0A9" w14:textId="77777777" w:rsidR="00C37A22" w:rsidRPr="0053613D" w:rsidRDefault="00C37A22"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C37A22" w:rsidRPr="00AF29A2" w14:paraId="33F8CEE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3D62AC6" w14:textId="77777777" w:rsidR="00C37A22" w:rsidRPr="0053613D" w:rsidRDefault="00C37A22"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7A33E583" w14:textId="77777777" w:rsidR="00C37A22" w:rsidRPr="0053613D" w:rsidRDefault="00C37A22"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C37A22" w:rsidRPr="00AF29A2" w14:paraId="42CF111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6B260E37" w14:textId="77777777" w:rsidR="00C37A22" w:rsidRPr="00051947" w:rsidRDefault="00C37A22"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2DFC4AD1" w14:textId="77777777" w:rsidR="00C37A22" w:rsidRPr="00051947" w:rsidRDefault="00C37A22" w:rsidP="009866DD">
            <w:pPr>
              <w:spacing w:before="120" w:after="120"/>
              <w:jc w:val="center"/>
              <w:rPr>
                <w:rFonts w:ascii="Calibri" w:hAnsi="Calibri" w:cs="Calibri"/>
              </w:rPr>
            </w:pPr>
            <w:r w:rsidRPr="00E46B9E">
              <w:rPr>
                <w:rFonts w:ascii="Calibri" w:hAnsi="Calibri" w:cs="Calibri"/>
                <w:b/>
                <w:color w:val="000000"/>
              </w:rPr>
              <w:t>Dates</w:t>
            </w:r>
          </w:p>
        </w:tc>
      </w:tr>
      <w:tr w:rsidR="00C37A22" w:rsidRPr="00AF29A2" w14:paraId="00A3695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CCE6430" w14:textId="77777777" w:rsidR="00C37A22" w:rsidRPr="0053613D" w:rsidRDefault="00C37A22"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34E642F4" w14:textId="77777777" w:rsidR="00C37A22" w:rsidRPr="0053613D" w:rsidRDefault="00C37A22"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C37A22" w:rsidRPr="00AF29A2" w14:paraId="6B9FB2A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80D6BF4" w14:textId="77777777" w:rsidR="00C37A22" w:rsidRPr="0053613D" w:rsidRDefault="00C37A22"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55F32357" w14:textId="77777777" w:rsidR="00C37A22" w:rsidRPr="0053613D" w:rsidRDefault="00C37A22"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C37A22" w:rsidRPr="00AF29A2" w14:paraId="66FCDE5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6896BF49" w14:textId="77777777" w:rsidR="00C37A22" w:rsidRPr="0053613D" w:rsidRDefault="00C37A22"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A3539F1" w14:textId="77777777" w:rsidR="00C37A22" w:rsidRPr="0053613D" w:rsidRDefault="00C37A22"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C37A22" w:rsidRPr="00AF29A2" w14:paraId="7A988494"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DEB93E5" w14:textId="77777777" w:rsidR="00C37A22" w:rsidRPr="0053613D" w:rsidRDefault="00C37A22"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21956035" w14:textId="77777777" w:rsidR="00C37A22" w:rsidRPr="0053613D" w:rsidRDefault="00C37A22"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C37A22" w:rsidRPr="00AF29A2" w14:paraId="06624AD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48230BDD" w14:textId="77777777" w:rsidR="00C37A22" w:rsidRPr="0053613D" w:rsidRDefault="00C37A22"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038AFEEC" w14:textId="77777777" w:rsidR="00C37A22" w:rsidRPr="0053613D" w:rsidRDefault="00C37A22"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4FE024FE" w14:textId="77777777" w:rsidR="00051947" w:rsidRDefault="00051947" w:rsidP="00051947">
      <w:pPr>
        <w:rPr>
          <w:rFonts w:ascii="Calibri" w:hAnsi="Calibri" w:cs="Calibri"/>
        </w:rPr>
      </w:pPr>
    </w:p>
    <w:p w14:paraId="64F81484"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1C37E98B"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AC8DC20" wp14:editId="56B15CCA">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4E6B084"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280727F4" w14:textId="77777777" w:rsidR="00051947" w:rsidRDefault="00051947" w:rsidP="00051947">
      <w:pPr>
        <w:rPr>
          <w:rFonts w:ascii="Calibri" w:hAnsi="Calibri" w:cs="Calibri"/>
        </w:rPr>
      </w:pPr>
    </w:p>
    <w:tbl>
      <w:tblPr>
        <w:tblpPr w:leftFromText="180" w:rightFromText="180" w:vertAnchor="text" w:horzAnchor="margin" w:tblpY="89"/>
        <w:tblW w:w="5030" w:type="pct"/>
        <w:tblLayout w:type="fixed"/>
        <w:tblCellMar>
          <w:left w:w="115" w:type="dxa"/>
          <w:right w:w="115" w:type="dxa"/>
        </w:tblCellMar>
        <w:tblLook w:val="04A0" w:firstRow="1" w:lastRow="0" w:firstColumn="1" w:lastColumn="0" w:noHBand="0" w:noVBand="1"/>
      </w:tblPr>
      <w:tblGrid>
        <w:gridCol w:w="2092"/>
        <w:gridCol w:w="2482"/>
        <w:gridCol w:w="2230"/>
        <w:gridCol w:w="2612"/>
      </w:tblGrid>
      <w:tr w:rsidR="00731F9A" w:rsidRPr="00D50A23" w14:paraId="62E17FD0" w14:textId="77777777" w:rsidTr="00E57CAB">
        <w:trPr>
          <w:trHeight w:val="216"/>
        </w:trPr>
        <w:tc>
          <w:tcPr>
            <w:tcW w:w="1111" w:type="pct"/>
            <w:shd w:val="clear" w:color="auto" w:fill="BA5102"/>
            <w:vAlign w:val="center"/>
            <w:hideMark/>
          </w:tcPr>
          <w:p w14:paraId="370FF37A" w14:textId="77777777" w:rsidR="00731F9A" w:rsidRPr="00D50A23" w:rsidRDefault="00731F9A" w:rsidP="00731F9A">
            <w:pPr>
              <w:pStyle w:val="TableHeadings"/>
              <w:rPr>
                <w:rFonts w:ascii="Calibri" w:hAnsi="Calibri" w:cs="Calibri"/>
                <w:b w:val="0"/>
                <w:color w:val="FBF2CC" w:themeColor="accent1" w:themeTint="33"/>
                <w:sz w:val="22"/>
                <w:szCs w:val="22"/>
              </w:rPr>
            </w:pPr>
          </w:p>
        </w:tc>
        <w:tc>
          <w:tcPr>
            <w:tcW w:w="1318" w:type="pct"/>
            <w:shd w:val="clear" w:color="auto" w:fill="BA5102"/>
            <w:noWrap/>
            <w:hideMark/>
          </w:tcPr>
          <w:p w14:paraId="79FC5CCB" w14:textId="77777777" w:rsidR="00731F9A" w:rsidRPr="002220F9" w:rsidRDefault="00731F9A" w:rsidP="00731F9A">
            <w:pPr>
              <w:rPr>
                <w:rFonts w:ascii="Calibri" w:hAnsi="Calibri" w:cs="Calibri"/>
                <w:b/>
                <w:color w:val="FBF2CC" w:themeColor="accent1" w:themeTint="33"/>
              </w:rPr>
            </w:pPr>
            <w:r w:rsidRPr="002220F9">
              <w:rPr>
                <w:rFonts w:ascii="Calibri" w:hAnsi="Calibri" w:cs="Calibri"/>
                <w:b/>
                <w:color w:val="FBF2CC" w:themeColor="accent1" w:themeTint="33"/>
              </w:rPr>
              <w:t>QMPLUS MATERIALS</w:t>
            </w:r>
          </w:p>
        </w:tc>
        <w:tc>
          <w:tcPr>
            <w:tcW w:w="1184" w:type="pct"/>
            <w:shd w:val="clear" w:color="auto" w:fill="BA5102"/>
            <w:noWrap/>
            <w:hideMark/>
          </w:tcPr>
          <w:p w14:paraId="6180D0E7" w14:textId="77777777" w:rsidR="00731F9A" w:rsidRPr="00D50A23" w:rsidRDefault="00731F9A" w:rsidP="00731F9A">
            <w:pPr>
              <w:rPr>
                <w:rFonts w:ascii="Calibri" w:hAnsi="Calibri" w:cs="Calibri"/>
                <w:color w:val="FBF2CC" w:themeColor="accent1" w:themeTint="33"/>
              </w:rPr>
            </w:pPr>
          </w:p>
        </w:tc>
        <w:tc>
          <w:tcPr>
            <w:tcW w:w="1387" w:type="pct"/>
            <w:shd w:val="clear" w:color="auto" w:fill="BA5102"/>
          </w:tcPr>
          <w:p w14:paraId="25DB232F" w14:textId="77777777" w:rsidR="00731F9A" w:rsidRPr="00D50A23" w:rsidRDefault="00731F9A" w:rsidP="00731F9A">
            <w:pPr>
              <w:rPr>
                <w:rFonts w:ascii="Calibri" w:hAnsi="Calibri" w:cs="Calibri"/>
                <w:color w:val="FBF2CC" w:themeColor="accent1" w:themeTint="33"/>
              </w:rPr>
            </w:pPr>
            <w:r w:rsidRPr="00D50A23">
              <w:rPr>
                <w:rFonts w:ascii="Calibri" w:hAnsi="Calibri" w:cs="Calibri"/>
                <w:color w:val="FBF2CC" w:themeColor="accent1" w:themeTint="33"/>
              </w:rPr>
              <w:t>Notes</w:t>
            </w:r>
          </w:p>
        </w:tc>
      </w:tr>
      <w:tr w:rsidR="00731F9A" w:rsidRPr="002220F9" w14:paraId="1D41BD67" w14:textId="77777777" w:rsidTr="00E57CAB">
        <w:trPr>
          <w:trHeight w:val="216"/>
        </w:trPr>
        <w:tc>
          <w:tcPr>
            <w:tcW w:w="1111" w:type="pct"/>
            <w:shd w:val="clear" w:color="auto" w:fill="D9D9D9" w:themeFill="background1" w:themeFillShade="D9"/>
            <w:vAlign w:val="center"/>
          </w:tcPr>
          <w:p w14:paraId="7FF1422C" w14:textId="77777777" w:rsidR="00731F9A" w:rsidRPr="00490985" w:rsidRDefault="00731F9A" w:rsidP="00731F9A">
            <w:pPr>
              <w:pStyle w:val="TableTextLarge"/>
              <w:rPr>
                <w:rFonts w:ascii="Calibri" w:hAnsi="Calibri" w:cs="Calibri"/>
              </w:rPr>
            </w:pPr>
            <w:r w:rsidRPr="001758E6">
              <w:rPr>
                <w:rFonts w:ascii="Calibri" w:hAnsi="Calibri" w:cs="Calibri"/>
                <w:noProof/>
                <w:lang w:val="en-GB" w:eastAsia="zh-CN"/>
              </w:rPr>
              <w:drawing>
                <wp:inline distT="0" distB="0" distL="0" distR="0" wp14:anchorId="7E0BECC9" wp14:editId="2A87C917">
                  <wp:extent cx="1215390" cy="661035"/>
                  <wp:effectExtent l="0" t="0" r="3810" b="0"/>
                  <wp:docPr id="706290692" name="Imagen 70629069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21"/>
                          <a:stretch>
                            <a:fillRect/>
                          </a:stretch>
                        </pic:blipFill>
                        <pic:spPr>
                          <a:xfrm>
                            <a:off x="0" y="0"/>
                            <a:ext cx="1215390" cy="661035"/>
                          </a:xfrm>
                          <a:prstGeom prst="rect">
                            <a:avLst/>
                          </a:prstGeom>
                        </pic:spPr>
                      </pic:pic>
                    </a:graphicData>
                  </a:graphic>
                </wp:inline>
              </w:drawing>
            </w:r>
          </w:p>
        </w:tc>
        <w:tc>
          <w:tcPr>
            <w:tcW w:w="1318" w:type="pct"/>
            <w:shd w:val="clear" w:color="auto" w:fill="D9D9D9" w:themeFill="background1" w:themeFillShade="D9"/>
            <w:noWrap/>
            <w:vAlign w:val="center"/>
          </w:tcPr>
          <w:p w14:paraId="65849C9A" w14:textId="77777777" w:rsidR="00731F9A" w:rsidRDefault="00731F9A" w:rsidP="00731F9A">
            <w:pPr>
              <w:jc w:val="both"/>
              <w:rPr>
                <w:rFonts w:ascii="Calibri" w:eastAsia="SimSun" w:hAnsi="Calibri" w:cs="Calibri"/>
                <w:i/>
                <w:sz w:val="22"/>
                <w:szCs w:val="22"/>
              </w:rPr>
            </w:pPr>
            <w:r>
              <w:rPr>
                <w:rFonts w:ascii="Calibri" w:eastAsia="SimSun" w:hAnsi="Calibri" w:cs="Calibri"/>
                <w:i/>
                <w:sz w:val="22"/>
                <w:szCs w:val="22"/>
              </w:rPr>
              <w:t>Materials for this module are all included in the Qmplus Module area</w:t>
            </w:r>
          </w:p>
          <w:p w14:paraId="2B789B49" w14:textId="77777777" w:rsidR="00731F9A" w:rsidRDefault="00731F9A" w:rsidP="00731F9A">
            <w:pPr>
              <w:jc w:val="both"/>
              <w:rPr>
                <w:rFonts w:ascii="Calibri" w:eastAsia="SimSun" w:hAnsi="Calibri" w:cs="Calibri"/>
                <w:i/>
                <w:sz w:val="22"/>
                <w:szCs w:val="22"/>
              </w:rPr>
            </w:pPr>
          </w:p>
          <w:p w14:paraId="4CEA031B" w14:textId="77777777" w:rsidR="00731F9A" w:rsidRPr="006647A4" w:rsidRDefault="00731F9A" w:rsidP="00731F9A">
            <w:pPr>
              <w:jc w:val="both"/>
              <w:rPr>
                <w:rFonts w:ascii="Calibri" w:eastAsia="SimSun" w:hAnsi="Calibri" w:cs="Calibri"/>
                <w:i/>
                <w:sz w:val="22"/>
                <w:szCs w:val="22"/>
              </w:rPr>
            </w:pPr>
            <w:r>
              <w:rPr>
                <w:rFonts w:ascii="Calibri" w:eastAsia="SimSun" w:hAnsi="Calibri" w:cs="Calibri"/>
                <w:i/>
                <w:sz w:val="22"/>
                <w:szCs w:val="22"/>
              </w:rPr>
              <w:t>If you wish to buy a book, we recommend:</w:t>
            </w:r>
          </w:p>
          <w:p w14:paraId="4885F681" w14:textId="77777777" w:rsidR="00731F9A" w:rsidRPr="00795AE5" w:rsidRDefault="00731F9A" w:rsidP="00731F9A">
            <w:pPr>
              <w:jc w:val="both"/>
              <w:textAlignment w:val="baseline"/>
              <w:outlineLvl w:val="0"/>
              <w:rPr>
                <w:rFonts w:ascii="Calibri" w:eastAsia="Times New Roman" w:hAnsi="Calibri" w:cs="Calibri"/>
                <w:i/>
                <w:iCs/>
                <w:kern w:val="36"/>
                <w:sz w:val="22"/>
                <w:szCs w:val="22"/>
                <w:lang w:val="es-ES" w:eastAsia="en-GB"/>
              </w:rPr>
            </w:pPr>
            <w:r w:rsidRPr="00795AE5">
              <w:rPr>
                <w:rFonts w:ascii="Calibri" w:eastAsia="Times New Roman" w:hAnsi="Calibri" w:cs="Calibri"/>
                <w:b/>
                <w:bCs/>
                <w:i/>
                <w:iCs/>
                <w:kern w:val="36"/>
                <w:sz w:val="22"/>
                <w:szCs w:val="22"/>
                <w:bdr w:val="none" w:sz="0" w:space="0" w:color="auto" w:frame="1"/>
                <w:lang w:val="es-ES" w:eastAsia="en-GB"/>
              </w:rPr>
              <w:t>Aula Internacional - Nueva Edicion</w:t>
            </w:r>
            <w:r w:rsidRPr="00795AE5">
              <w:rPr>
                <w:rFonts w:ascii="Calibri" w:eastAsia="Times New Roman" w:hAnsi="Calibri" w:cs="Calibri"/>
                <w:i/>
                <w:iCs/>
                <w:kern w:val="36"/>
                <w:sz w:val="22"/>
                <w:szCs w:val="22"/>
                <w:bdr w:val="none" w:sz="0" w:space="0" w:color="auto" w:frame="1"/>
                <w:lang w:val="es-ES" w:eastAsia="en-GB"/>
              </w:rPr>
              <w:t xml:space="preserve"> -</w:t>
            </w:r>
          </w:p>
          <w:p w14:paraId="564E8895" w14:textId="77777777" w:rsidR="00731F9A" w:rsidRPr="00795AE5" w:rsidRDefault="00000000" w:rsidP="00731F9A">
            <w:pPr>
              <w:jc w:val="both"/>
              <w:textAlignment w:val="baseline"/>
              <w:outlineLvl w:val="1"/>
              <w:rPr>
                <w:rFonts w:ascii="Calibri" w:eastAsia="Times New Roman" w:hAnsi="Calibri" w:cs="Calibri"/>
                <w:i/>
                <w:iCs/>
                <w:sz w:val="22"/>
                <w:szCs w:val="22"/>
                <w:lang w:val="es-ES" w:eastAsia="en-GB"/>
              </w:rPr>
            </w:pPr>
            <w:hyperlink r:id="rId22" w:tooltip="Corpas, Jaime; García, Eva; Garmendia, Agustín" w:history="1">
              <w:r w:rsidR="00731F9A" w:rsidRPr="00795AE5">
                <w:rPr>
                  <w:rFonts w:ascii="Calibri" w:eastAsia="Times New Roman" w:hAnsi="Calibri" w:cs="Calibri"/>
                  <w:i/>
                  <w:iCs/>
                  <w:sz w:val="22"/>
                  <w:szCs w:val="22"/>
                  <w:bdr w:val="none" w:sz="0" w:space="0" w:color="auto" w:frame="1"/>
                  <w:lang w:val="es-ES" w:eastAsia="en-GB"/>
                </w:rPr>
                <w:t>Corpas, Jaime; García, Eva; Garmendia, Agustín</w:t>
              </w:r>
            </w:hyperlink>
          </w:p>
          <w:p w14:paraId="1DDA8E2E" w14:textId="77777777" w:rsidR="00731F9A" w:rsidRPr="002220F9" w:rsidRDefault="00731F9A" w:rsidP="00731F9A">
            <w:pPr>
              <w:jc w:val="both"/>
              <w:textAlignment w:val="baseline"/>
              <w:outlineLvl w:val="1"/>
              <w:rPr>
                <w:rFonts w:ascii="Calibri" w:eastAsia="Times New Roman" w:hAnsi="Calibri" w:cs="Calibri"/>
                <w:i/>
                <w:iCs/>
                <w:sz w:val="22"/>
                <w:szCs w:val="22"/>
                <w:lang w:val="es-ES" w:eastAsia="en-GB"/>
              </w:rPr>
            </w:pPr>
            <w:r w:rsidRPr="00795AE5">
              <w:rPr>
                <w:rFonts w:ascii="Calibri" w:eastAsia="Times New Roman" w:hAnsi="Calibri" w:cs="Calibri"/>
                <w:i/>
                <w:iCs/>
                <w:sz w:val="22"/>
                <w:szCs w:val="22"/>
                <w:lang w:val="es-ES" w:eastAsia="en-GB"/>
              </w:rPr>
              <w:t>Published by Editorial Difusión</w:t>
            </w:r>
          </w:p>
        </w:tc>
        <w:tc>
          <w:tcPr>
            <w:tcW w:w="1184" w:type="pct"/>
            <w:shd w:val="clear" w:color="auto" w:fill="F2F2F2" w:themeFill="background1" w:themeFillShade="F2"/>
            <w:noWrap/>
          </w:tcPr>
          <w:p w14:paraId="3BC807CB" w14:textId="77777777" w:rsidR="00731F9A" w:rsidRDefault="00731F9A" w:rsidP="00731F9A">
            <w:pPr>
              <w:rPr>
                <w:rFonts w:ascii="Calibri" w:eastAsia="SimSun" w:hAnsi="Calibri" w:cs="Calibri"/>
                <w:i/>
                <w:sz w:val="22"/>
                <w:szCs w:val="22"/>
              </w:rPr>
            </w:pPr>
            <w:r>
              <w:rPr>
                <w:rFonts w:ascii="Calibri" w:eastAsia="SimSun" w:hAnsi="Calibri" w:cs="Calibri"/>
                <w:i/>
                <w:noProof/>
                <w:sz w:val="22"/>
                <w:szCs w:val="22"/>
              </w:rPr>
              <w:drawing>
                <wp:inline distT="0" distB="0" distL="0" distR="0" wp14:anchorId="7A36A488" wp14:editId="63E1E571">
                  <wp:extent cx="1290427" cy="1590675"/>
                  <wp:effectExtent l="19050" t="19050" r="24130" b="9525"/>
                  <wp:docPr id="15875918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8467" cy="1625240"/>
                          </a:xfrm>
                          <a:prstGeom prst="rect">
                            <a:avLst/>
                          </a:prstGeom>
                          <a:noFill/>
                          <a:ln>
                            <a:solidFill>
                              <a:schemeClr val="tx1"/>
                            </a:solidFill>
                          </a:ln>
                        </pic:spPr>
                      </pic:pic>
                    </a:graphicData>
                  </a:graphic>
                </wp:inline>
              </w:drawing>
            </w:r>
          </w:p>
          <w:p w14:paraId="03DFBD55" w14:textId="77777777" w:rsidR="00731F9A" w:rsidRPr="006647A4" w:rsidRDefault="00731F9A" w:rsidP="00731F9A">
            <w:pPr>
              <w:jc w:val="center"/>
              <w:rPr>
                <w:rFonts w:ascii="Calibri" w:eastAsia="SimSun" w:hAnsi="Calibri" w:cs="Calibri"/>
                <w:i/>
                <w:sz w:val="22"/>
                <w:szCs w:val="22"/>
              </w:rPr>
            </w:pPr>
            <w:r w:rsidRPr="002220F9">
              <w:rPr>
                <w:rFonts w:ascii="Arial" w:eastAsia="SimSun" w:hAnsi="Arial" w:cs="Arial"/>
                <w:iCs/>
                <w:sz w:val="22"/>
                <w:szCs w:val="22"/>
              </w:rPr>
              <w:t>ISBN13/ 9789463250016</w:t>
            </w:r>
          </w:p>
        </w:tc>
        <w:tc>
          <w:tcPr>
            <w:tcW w:w="1387" w:type="pct"/>
            <w:shd w:val="clear" w:color="auto" w:fill="D9D9D9" w:themeFill="background1" w:themeFillShade="D9"/>
            <w:vAlign w:val="center"/>
          </w:tcPr>
          <w:p w14:paraId="396F1D67" w14:textId="77777777" w:rsidR="00731F9A" w:rsidRPr="002220F9" w:rsidRDefault="00731F9A" w:rsidP="00731F9A">
            <w:pPr>
              <w:rPr>
                <w:rFonts w:ascii="Calibri" w:eastAsia="SimSun" w:hAnsi="Calibri" w:cs="Calibri"/>
                <w:b/>
                <w:bCs/>
                <w:i/>
              </w:rPr>
            </w:pPr>
            <w:r w:rsidRPr="002220F9">
              <w:rPr>
                <w:rFonts w:ascii="Calibri" w:eastAsia="SimSun" w:hAnsi="Calibri" w:cs="Calibri"/>
                <w:b/>
                <w:bCs/>
                <w:i/>
              </w:rPr>
              <w:t>Materials will be available on QMplus on a weekly basis.</w:t>
            </w:r>
          </w:p>
          <w:p w14:paraId="76C7C2BE" w14:textId="77777777" w:rsidR="00731F9A" w:rsidRPr="002220F9" w:rsidRDefault="00731F9A" w:rsidP="00731F9A">
            <w:pPr>
              <w:rPr>
                <w:rFonts w:ascii="Calibri" w:eastAsia="SimSun" w:hAnsi="Calibri" w:cs="Calibri"/>
                <w:b/>
                <w:bCs/>
                <w:i/>
              </w:rPr>
            </w:pPr>
          </w:p>
          <w:p w14:paraId="6886FA6B" w14:textId="77777777" w:rsidR="00731F9A" w:rsidRPr="002220F9" w:rsidRDefault="00731F9A" w:rsidP="00731F9A">
            <w:pPr>
              <w:rPr>
                <w:rFonts w:ascii="Calibri" w:hAnsi="Calibri" w:cs="Calibri"/>
                <w:b/>
                <w:bCs/>
              </w:rPr>
            </w:pPr>
            <w:r w:rsidRPr="002220F9">
              <w:rPr>
                <w:rFonts w:ascii="Calibri" w:hAnsi="Calibri" w:cs="Calibri"/>
                <w:b/>
                <w:bCs/>
              </w:rPr>
              <w:t>The purchase of the book is optional.</w:t>
            </w:r>
          </w:p>
        </w:tc>
      </w:tr>
    </w:tbl>
    <w:p w14:paraId="24C0A8D2" w14:textId="77777777" w:rsidR="00731F9A" w:rsidRDefault="00731F9A" w:rsidP="00051947">
      <w:pPr>
        <w:rPr>
          <w:rFonts w:ascii="Calibri" w:hAnsi="Calibri" w:cs="Calibri"/>
          <w:b/>
        </w:rPr>
      </w:pPr>
    </w:p>
    <w:p w14:paraId="588767F4" w14:textId="64C9975D" w:rsidR="0053613D" w:rsidRPr="0053613D" w:rsidRDefault="0053613D" w:rsidP="00051947">
      <w:pPr>
        <w:rPr>
          <w:rFonts w:ascii="Calibri" w:hAnsi="Calibri" w:cs="Calibri"/>
          <w:b/>
        </w:rPr>
      </w:pPr>
      <w:r w:rsidRPr="0053613D">
        <w:rPr>
          <w:rFonts w:ascii="Calibri" w:hAnsi="Calibri" w:cs="Calibri"/>
          <w:b/>
        </w:rPr>
        <w:t>OTHER RESOURCES:</w:t>
      </w:r>
    </w:p>
    <w:p w14:paraId="14374F48" w14:textId="77777777" w:rsidR="00C42E28" w:rsidRDefault="00C42E28" w:rsidP="00C42E28">
      <w:pPr>
        <w:ind w:left="720"/>
        <w:rPr>
          <w:rFonts w:ascii="Calibri" w:hAnsi="Calibri" w:cs="Calibri"/>
        </w:rPr>
      </w:pPr>
      <w:r w:rsidRPr="006D78AB">
        <w:rPr>
          <w:rFonts w:ascii="Calibri" w:hAnsi="Calibri" w:cs="Calibri"/>
          <w:b/>
          <w:bCs/>
        </w:rPr>
        <w:t>Websites:</w:t>
      </w:r>
      <w:r w:rsidRPr="006647A4">
        <w:rPr>
          <w:rFonts w:ascii="Calibri" w:hAnsi="Calibri" w:cs="Calibri"/>
        </w:rPr>
        <w:t xml:space="preserve"> </w:t>
      </w:r>
    </w:p>
    <w:p w14:paraId="28E93474" w14:textId="77777777" w:rsidR="00C42E28" w:rsidRPr="00143FF1" w:rsidRDefault="00C42E28" w:rsidP="00C42E28">
      <w:pPr>
        <w:pStyle w:val="ListParagraph"/>
        <w:numPr>
          <w:ilvl w:val="0"/>
          <w:numId w:val="18"/>
        </w:numPr>
        <w:rPr>
          <w:rFonts w:ascii="Calibri" w:hAnsi="Calibri" w:cs="Calibri"/>
          <w:lang w:val="es-ES"/>
        </w:rPr>
      </w:pPr>
      <w:r>
        <w:rPr>
          <w:rFonts w:ascii="Calibri" w:hAnsi="Calibri" w:cs="Calibri"/>
          <w:lang w:val="es-ES"/>
        </w:rPr>
        <w:t xml:space="preserve">Campus Difusión: </w:t>
      </w:r>
      <w:hyperlink r:id="rId24" w:history="1">
        <w:r w:rsidRPr="006D268B">
          <w:rPr>
            <w:rStyle w:val="Hyperlink"/>
            <w:rFonts w:ascii="Calibri" w:hAnsi="Calibri" w:cs="Calibri"/>
            <w:lang w:val="es-ES"/>
          </w:rPr>
          <w:t>https://campus.difusion.com/</w:t>
        </w:r>
      </w:hyperlink>
    </w:p>
    <w:p w14:paraId="158E21EE" w14:textId="77777777" w:rsidR="00C42E28" w:rsidRPr="006D78AB" w:rsidRDefault="00C42E28" w:rsidP="00C42E28">
      <w:pPr>
        <w:pStyle w:val="ListParagraph"/>
        <w:numPr>
          <w:ilvl w:val="0"/>
          <w:numId w:val="18"/>
        </w:numPr>
        <w:rPr>
          <w:rFonts w:ascii="Calibri" w:hAnsi="Calibri" w:cs="Calibri"/>
          <w:lang w:val="es-ES"/>
        </w:rPr>
      </w:pPr>
      <w:r w:rsidRPr="006D78AB">
        <w:rPr>
          <w:rFonts w:ascii="Calibri" w:hAnsi="Calibri" w:cs="Calibri"/>
          <w:lang w:val="es-ES"/>
        </w:rPr>
        <w:t xml:space="preserve">Instituto Cervantes Londres: </w:t>
      </w:r>
      <w:hyperlink r:id="rId25" w:history="1">
        <w:r w:rsidRPr="006D78AB">
          <w:rPr>
            <w:rStyle w:val="Hyperlink"/>
            <w:rFonts w:ascii="Calibri" w:hAnsi="Calibri" w:cs="Calibri"/>
            <w:lang w:val="es-ES"/>
          </w:rPr>
          <w:t>https://londres.cervantes.es/es/default.shtm</w:t>
        </w:r>
      </w:hyperlink>
    </w:p>
    <w:p w14:paraId="08B86E7F" w14:textId="77777777" w:rsidR="00C42E28" w:rsidRDefault="00C42E28" w:rsidP="00C42E28">
      <w:pPr>
        <w:pStyle w:val="ListParagraph"/>
        <w:numPr>
          <w:ilvl w:val="0"/>
          <w:numId w:val="18"/>
        </w:numPr>
        <w:rPr>
          <w:rFonts w:ascii="Calibri" w:hAnsi="Calibri" w:cs="Calibri"/>
          <w:lang w:val="es-ES"/>
        </w:rPr>
      </w:pPr>
      <w:r w:rsidRPr="006D78AB">
        <w:rPr>
          <w:rFonts w:ascii="Calibri" w:hAnsi="Calibri" w:cs="Calibri"/>
          <w:lang w:val="es-ES"/>
        </w:rPr>
        <w:t xml:space="preserve">Radio Televisión Española: </w:t>
      </w:r>
      <w:hyperlink r:id="rId26" w:history="1">
        <w:r w:rsidRPr="006D78AB">
          <w:rPr>
            <w:rStyle w:val="Hyperlink"/>
            <w:rFonts w:ascii="Calibri" w:hAnsi="Calibri" w:cs="Calibri"/>
            <w:lang w:val="es-ES"/>
          </w:rPr>
          <w:t>https://www.rtve.es</w:t>
        </w:r>
      </w:hyperlink>
      <w:r w:rsidRPr="006D78AB">
        <w:rPr>
          <w:rFonts w:ascii="Calibri" w:hAnsi="Calibri" w:cs="Calibri"/>
          <w:lang w:val="es-ES"/>
        </w:rPr>
        <w:t xml:space="preserve"> </w:t>
      </w:r>
    </w:p>
    <w:p w14:paraId="2673B91B" w14:textId="77777777" w:rsidR="00C42E28" w:rsidRPr="002E70A7" w:rsidRDefault="00C42E28" w:rsidP="00C42E28">
      <w:pPr>
        <w:pStyle w:val="ListParagraph"/>
        <w:numPr>
          <w:ilvl w:val="0"/>
          <w:numId w:val="18"/>
        </w:numPr>
        <w:rPr>
          <w:rFonts w:ascii="Calibri" w:hAnsi="Calibri" w:cs="Calibri"/>
          <w:lang w:val="es-ES"/>
        </w:rPr>
      </w:pPr>
      <w:r>
        <w:rPr>
          <w:rFonts w:ascii="Calibri" w:hAnsi="Calibri" w:cs="Calibri"/>
          <w:lang w:val="es-ES"/>
        </w:rPr>
        <w:lastRenderedPageBreak/>
        <w:t xml:space="preserve">Hoy Hablamos: </w:t>
      </w:r>
      <w:hyperlink r:id="rId27" w:history="1">
        <w:r w:rsidRPr="00E229DA">
          <w:rPr>
            <w:rStyle w:val="Hyperlink"/>
            <w:rFonts w:ascii="Calibri" w:hAnsi="Calibri" w:cs="Calibri"/>
            <w:lang w:val="es-ES"/>
          </w:rPr>
          <w:t>https://www.hoyhablamos.com/</w:t>
        </w:r>
      </w:hyperlink>
      <w:r w:rsidRPr="002E70A7">
        <w:rPr>
          <w:rFonts w:ascii="Calibri" w:hAnsi="Calibri" w:cs="Calibri"/>
          <w:lang w:val="es-ES"/>
        </w:rPr>
        <w:t xml:space="preserve"> </w:t>
      </w:r>
    </w:p>
    <w:p w14:paraId="409118C6" w14:textId="77777777" w:rsidR="00C42E28" w:rsidRDefault="00C42E28" w:rsidP="00C42E28">
      <w:pPr>
        <w:ind w:left="720"/>
        <w:rPr>
          <w:rFonts w:ascii="Calibri" w:hAnsi="Calibri" w:cs="Calibri"/>
          <w:lang w:val="es-ES"/>
        </w:rPr>
      </w:pPr>
      <w:r>
        <w:rPr>
          <w:rFonts w:ascii="Calibri" w:hAnsi="Calibri" w:cs="Calibri"/>
          <w:b/>
          <w:bCs/>
          <w:lang w:val="es-ES"/>
        </w:rPr>
        <w:t>Interactive websites</w:t>
      </w:r>
      <w:r w:rsidRPr="00CD3989">
        <w:rPr>
          <w:rFonts w:ascii="Calibri" w:hAnsi="Calibri" w:cs="Calibri"/>
          <w:lang w:val="es-ES"/>
        </w:rPr>
        <w:t xml:space="preserve">: </w:t>
      </w:r>
    </w:p>
    <w:p w14:paraId="19704736" w14:textId="77777777" w:rsidR="00C42E28" w:rsidRDefault="00C42E28" w:rsidP="00C42E28">
      <w:pPr>
        <w:pStyle w:val="ListParagraph"/>
        <w:numPr>
          <w:ilvl w:val="0"/>
          <w:numId w:val="18"/>
        </w:numPr>
        <w:rPr>
          <w:rFonts w:ascii="Calibri" w:hAnsi="Calibri" w:cs="Calibri"/>
          <w:lang w:val="es-ES"/>
        </w:rPr>
      </w:pPr>
      <w:r>
        <w:rPr>
          <w:rFonts w:ascii="Calibri" w:hAnsi="Calibri" w:cs="Calibri"/>
          <w:lang w:val="es-ES"/>
        </w:rPr>
        <w:t xml:space="preserve">Ver tal: </w:t>
      </w:r>
      <w:hyperlink r:id="rId28" w:history="1">
        <w:r w:rsidRPr="00E229DA">
          <w:rPr>
            <w:rStyle w:val="Hyperlink"/>
            <w:rFonts w:ascii="Calibri" w:hAnsi="Calibri" w:cs="Calibri"/>
            <w:lang w:val="es-ES"/>
          </w:rPr>
          <w:t>http://www.ver-taal.com</w:t>
        </w:r>
      </w:hyperlink>
    </w:p>
    <w:p w14:paraId="0368AFF2" w14:textId="77777777" w:rsidR="00C42E28" w:rsidRPr="00E229DA" w:rsidRDefault="00C42E28" w:rsidP="00C42E28">
      <w:pPr>
        <w:pStyle w:val="ListParagraph"/>
        <w:numPr>
          <w:ilvl w:val="0"/>
          <w:numId w:val="18"/>
        </w:numPr>
        <w:rPr>
          <w:rFonts w:ascii="Calibri" w:hAnsi="Calibri" w:cs="Calibri"/>
          <w:lang w:val="en-GB"/>
        </w:rPr>
      </w:pPr>
      <w:r w:rsidRPr="00E229DA">
        <w:rPr>
          <w:rFonts w:ascii="Calibri" w:hAnsi="Calibri" w:cs="Calibri"/>
          <w:lang w:val="en-GB"/>
        </w:rPr>
        <w:t xml:space="preserve">Spanish Unicorn: </w:t>
      </w:r>
      <w:hyperlink r:id="rId29" w:history="1">
        <w:r w:rsidRPr="00E229DA">
          <w:rPr>
            <w:rStyle w:val="Hyperlink"/>
            <w:rFonts w:ascii="Calibri" w:hAnsi="Calibri" w:cs="Calibri"/>
            <w:lang w:val="en-GB"/>
          </w:rPr>
          <w:t>https://www.spanishunicorn.com/</w:t>
        </w:r>
      </w:hyperlink>
    </w:p>
    <w:p w14:paraId="62329BC5" w14:textId="77777777" w:rsidR="00C42E28" w:rsidRPr="006D78AB" w:rsidRDefault="00C42E28" w:rsidP="00C42E28">
      <w:pPr>
        <w:pStyle w:val="ListParagraph"/>
        <w:numPr>
          <w:ilvl w:val="0"/>
          <w:numId w:val="18"/>
        </w:numPr>
        <w:rPr>
          <w:rFonts w:ascii="Calibri" w:hAnsi="Calibri" w:cs="Calibri"/>
          <w:lang w:val="es-ES"/>
        </w:rPr>
      </w:pPr>
      <w:r w:rsidRPr="00E229DA">
        <w:rPr>
          <w:rFonts w:ascii="Calibri" w:hAnsi="Calibri" w:cs="Calibri"/>
          <w:lang w:val="es-ES"/>
        </w:rPr>
        <w:t xml:space="preserve">Profe de ELE: </w:t>
      </w:r>
      <w:hyperlink r:id="rId30" w:history="1">
        <w:r w:rsidRPr="009656ED">
          <w:rPr>
            <w:rStyle w:val="Hyperlink"/>
            <w:rFonts w:ascii="Calibri" w:hAnsi="Calibri" w:cs="Calibri"/>
            <w:lang w:val="es-ES"/>
          </w:rPr>
          <w:t>https://www.profedeele.es/</w:t>
        </w:r>
      </w:hyperlink>
    </w:p>
    <w:p w14:paraId="4A8ED1FF" w14:textId="77777777" w:rsidR="00C42E28" w:rsidRDefault="00C42E28" w:rsidP="00C42E28">
      <w:pPr>
        <w:pStyle w:val="ListParagraph"/>
        <w:rPr>
          <w:rFonts w:ascii="Calibri" w:hAnsi="Calibri" w:cs="Calibri"/>
          <w:b/>
          <w:bCs/>
          <w:lang w:val="en-GB"/>
        </w:rPr>
      </w:pPr>
      <w:r w:rsidRPr="001C16FA">
        <w:rPr>
          <w:rFonts w:ascii="Calibri" w:hAnsi="Calibri" w:cs="Calibri"/>
          <w:b/>
          <w:bCs/>
          <w:lang w:val="en-GB"/>
        </w:rPr>
        <w:t>Online dictionar</w:t>
      </w:r>
      <w:r>
        <w:rPr>
          <w:rFonts w:ascii="Calibri" w:hAnsi="Calibri" w:cs="Calibri"/>
          <w:b/>
          <w:bCs/>
          <w:lang w:val="en-GB"/>
        </w:rPr>
        <w:t>ies:</w:t>
      </w:r>
    </w:p>
    <w:p w14:paraId="641B0005" w14:textId="77777777" w:rsidR="00C42E28" w:rsidRDefault="00C42E28" w:rsidP="00C42E28">
      <w:pPr>
        <w:pStyle w:val="ListParagraph"/>
        <w:numPr>
          <w:ilvl w:val="0"/>
          <w:numId w:val="18"/>
        </w:numPr>
        <w:rPr>
          <w:rFonts w:ascii="Calibri" w:hAnsi="Calibri" w:cs="Calibri"/>
          <w:lang w:val="en-GB"/>
        </w:rPr>
      </w:pPr>
      <w:r>
        <w:rPr>
          <w:rFonts w:ascii="Calibri" w:hAnsi="Calibri" w:cs="Calibri"/>
          <w:lang w:val="en-GB"/>
        </w:rPr>
        <w:t xml:space="preserve">Word reference: </w:t>
      </w:r>
      <w:hyperlink r:id="rId31" w:history="1">
        <w:r w:rsidRPr="009656ED">
          <w:rPr>
            <w:rStyle w:val="Hyperlink"/>
            <w:rFonts w:ascii="Calibri" w:hAnsi="Calibri" w:cs="Calibri"/>
            <w:lang w:val="en-GB"/>
          </w:rPr>
          <w:t>https://www.wordreference.com/</w:t>
        </w:r>
      </w:hyperlink>
      <w:r>
        <w:rPr>
          <w:rFonts w:ascii="Calibri" w:hAnsi="Calibri" w:cs="Calibri"/>
          <w:lang w:val="en-GB"/>
        </w:rPr>
        <w:t xml:space="preserve"> </w:t>
      </w:r>
    </w:p>
    <w:p w14:paraId="7ADCBE98" w14:textId="77777777" w:rsidR="00C42E28" w:rsidRPr="00115582" w:rsidRDefault="00C42E28" w:rsidP="00C42E28">
      <w:pPr>
        <w:pStyle w:val="ListParagraph"/>
        <w:numPr>
          <w:ilvl w:val="0"/>
          <w:numId w:val="18"/>
        </w:numPr>
        <w:rPr>
          <w:rFonts w:ascii="Calibri" w:hAnsi="Calibri" w:cs="Calibri"/>
          <w:lang w:val="fr-FR"/>
        </w:rPr>
      </w:pPr>
      <w:r w:rsidRPr="00115582">
        <w:rPr>
          <w:rFonts w:ascii="Calibri" w:hAnsi="Calibri" w:cs="Calibri"/>
          <w:lang w:val="fr-FR"/>
        </w:rPr>
        <w:t xml:space="preserve">Linguee: </w:t>
      </w:r>
      <w:hyperlink r:id="rId32" w:history="1">
        <w:r w:rsidRPr="00115582">
          <w:rPr>
            <w:rStyle w:val="Hyperlink"/>
            <w:rFonts w:ascii="Calibri" w:hAnsi="Calibri" w:cs="Calibri"/>
            <w:lang w:val="fr-FR"/>
          </w:rPr>
          <w:t>https://www.linguee.com/</w:t>
        </w:r>
      </w:hyperlink>
    </w:p>
    <w:p w14:paraId="0188B3F3" w14:textId="77777777" w:rsidR="00C42E28" w:rsidRPr="00E229DA" w:rsidRDefault="00C42E28" w:rsidP="00C42E28">
      <w:pPr>
        <w:pStyle w:val="ListParagraph"/>
        <w:numPr>
          <w:ilvl w:val="0"/>
          <w:numId w:val="18"/>
        </w:numPr>
        <w:rPr>
          <w:rFonts w:ascii="Calibri" w:hAnsi="Calibri" w:cs="Calibri"/>
          <w:lang w:val="es-ES"/>
        </w:rPr>
      </w:pPr>
      <w:r w:rsidRPr="00E229DA">
        <w:rPr>
          <w:rFonts w:ascii="Calibri" w:hAnsi="Calibri" w:cs="Calibri"/>
          <w:lang w:val="es-ES"/>
        </w:rPr>
        <w:t xml:space="preserve">Real Academia Española de la Lengua: </w:t>
      </w:r>
      <w:hyperlink r:id="rId33" w:history="1">
        <w:r w:rsidRPr="009656ED">
          <w:rPr>
            <w:rStyle w:val="Hyperlink"/>
            <w:rFonts w:ascii="Calibri" w:hAnsi="Calibri" w:cs="Calibri"/>
            <w:lang w:val="es-ES"/>
          </w:rPr>
          <w:t>https://www.rae.es/</w:t>
        </w:r>
      </w:hyperlink>
    </w:p>
    <w:p w14:paraId="746C25F3" w14:textId="77777777" w:rsidR="00C42E28" w:rsidRPr="00E229DA" w:rsidRDefault="00C42E28" w:rsidP="00C42E28">
      <w:pPr>
        <w:pStyle w:val="ListParagraph"/>
        <w:rPr>
          <w:rFonts w:ascii="Calibri" w:hAnsi="Calibri" w:cs="Calibri"/>
          <w:b/>
          <w:bCs/>
          <w:lang w:val="en-GB"/>
        </w:rPr>
      </w:pPr>
      <w:r w:rsidRPr="00E229DA">
        <w:rPr>
          <w:rFonts w:ascii="Calibri" w:hAnsi="Calibri" w:cs="Calibri"/>
          <w:b/>
          <w:bCs/>
          <w:lang w:val="en-GB"/>
        </w:rPr>
        <w:t>Youtube channels:</w:t>
      </w:r>
    </w:p>
    <w:p w14:paraId="73F8CFB7" w14:textId="77777777" w:rsidR="00C42E28" w:rsidRDefault="00C42E28" w:rsidP="00C42E28">
      <w:pPr>
        <w:pStyle w:val="ListParagraph"/>
        <w:numPr>
          <w:ilvl w:val="0"/>
          <w:numId w:val="18"/>
        </w:numPr>
        <w:rPr>
          <w:rFonts w:ascii="Calibri" w:hAnsi="Calibri" w:cs="Calibri"/>
          <w:lang w:val="en-GB"/>
        </w:rPr>
      </w:pPr>
      <w:r>
        <w:rPr>
          <w:rFonts w:ascii="Calibri" w:hAnsi="Calibri" w:cs="Calibri"/>
          <w:lang w:val="en-GB"/>
        </w:rPr>
        <w:t xml:space="preserve">Tío Spanish: </w:t>
      </w:r>
      <w:hyperlink r:id="rId34" w:history="1">
        <w:r w:rsidRPr="009656ED">
          <w:rPr>
            <w:rStyle w:val="Hyperlink"/>
            <w:rFonts w:ascii="Calibri" w:hAnsi="Calibri" w:cs="Calibri"/>
            <w:lang w:val="en-GB"/>
          </w:rPr>
          <w:t>https://www.youtube.com/c/TioSpanish</w:t>
        </w:r>
      </w:hyperlink>
      <w:r>
        <w:rPr>
          <w:rFonts w:ascii="Calibri" w:hAnsi="Calibri" w:cs="Calibri"/>
          <w:lang w:val="en-GB"/>
        </w:rPr>
        <w:t xml:space="preserve"> </w:t>
      </w:r>
    </w:p>
    <w:p w14:paraId="2B458F33" w14:textId="77777777" w:rsidR="00C42E28" w:rsidRDefault="00C42E28" w:rsidP="00C42E28">
      <w:pPr>
        <w:pStyle w:val="ListParagraph"/>
        <w:numPr>
          <w:ilvl w:val="0"/>
          <w:numId w:val="18"/>
        </w:numPr>
        <w:rPr>
          <w:rFonts w:ascii="Calibri" w:hAnsi="Calibri" w:cs="Calibri"/>
          <w:lang w:val="en-GB"/>
        </w:rPr>
      </w:pPr>
      <w:r>
        <w:rPr>
          <w:rFonts w:ascii="Calibri" w:hAnsi="Calibri" w:cs="Calibri"/>
          <w:lang w:val="en-GB"/>
        </w:rPr>
        <w:t xml:space="preserve">Sergi Martin Spanish: </w:t>
      </w:r>
      <w:hyperlink r:id="rId35" w:history="1">
        <w:r w:rsidRPr="009656ED">
          <w:rPr>
            <w:rStyle w:val="Hyperlink"/>
            <w:rFonts w:ascii="Calibri" w:hAnsi="Calibri" w:cs="Calibri"/>
            <w:lang w:val="en-GB"/>
          </w:rPr>
          <w:t>https://www.youtube.com/c/Sergimartinspanish</w:t>
        </w:r>
      </w:hyperlink>
      <w:r>
        <w:rPr>
          <w:rFonts w:ascii="Calibri" w:hAnsi="Calibri" w:cs="Calibri"/>
          <w:lang w:val="en-GB"/>
        </w:rPr>
        <w:t xml:space="preserve"> </w:t>
      </w:r>
    </w:p>
    <w:p w14:paraId="26936AC6" w14:textId="77777777" w:rsidR="00C42E28" w:rsidRDefault="00C42E28" w:rsidP="00C42E28">
      <w:pPr>
        <w:pStyle w:val="ListParagraph"/>
        <w:rPr>
          <w:rFonts w:ascii="Calibri" w:hAnsi="Calibri" w:cs="Calibri"/>
          <w:b/>
          <w:bCs/>
          <w:lang w:val="en-GB"/>
        </w:rPr>
      </w:pPr>
      <w:r>
        <w:rPr>
          <w:rFonts w:ascii="Calibri" w:hAnsi="Calibri" w:cs="Calibri"/>
          <w:b/>
          <w:bCs/>
          <w:lang w:val="en-GB"/>
        </w:rPr>
        <w:t>Talis Reading List:</w:t>
      </w:r>
    </w:p>
    <w:p w14:paraId="72E75893" w14:textId="00740035" w:rsidR="0053613D" w:rsidRPr="00AD0444" w:rsidRDefault="00000000" w:rsidP="00C42E28">
      <w:pPr>
        <w:ind w:left="720"/>
        <w:rPr>
          <w:rFonts w:ascii="Calibri" w:hAnsi="Calibri" w:cs="Calibri"/>
        </w:rPr>
      </w:pPr>
      <w:hyperlink r:id="rId36" w:history="1">
        <w:r w:rsidR="00C42E28" w:rsidRPr="00172E96">
          <w:rPr>
            <w:rStyle w:val="Hyperlink"/>
            <w:rFonts w:ascii="Calibri" w:hAnsi="Calibri" w:cs="Calibri"/>
            <w:lang w:val="en-GB"/>
          </w:rPr>
          <w:t>https://qmul.rl.talis.com/index.html</w:t>
        </w:r>
      </w:hyperlink>
      <w:r w:rsidR="00C42E28" w:rsidRPr="00172E96">
        <w:rPr>
          <w:rFonts w:ascii="Calibri" w:hAnsi="Calibri" w:cs="Calibri"/>
          <w:lang w:val="en-GB"/>
        </w:rPr>
        <w:t xml:space="preserve"> (Just type your module or access directly from QMplus</w:t>
      </w:r>
    </w:p>
    <w:p w14:paraId="67882533" w14:textId="77777777" w:rsidR="0053613D" w:rsidRDefault="0053613D" w:rsidP="0053613D">
      <w:pPr>
        <w:rPr>
          <w:rFonts w:ascii="Calibri" w:hAnsi="Calibri" w:cs="Calibri"/>
        </w:rPr>
      </w:pPr>
    </w:p>
    <w:p w14:paraId="56049613" w14:textId="08FE3B76" w:rsidR="00AD0444" w:rsidRDefault="00AD0444" w:rsidP="0053613D">
      <w:pPr>
        <w:rPr>
          <w:rFonts w:ascii="Calibri" w:hAnsi="Calibri" w:cs="Calibri"/>
        </w:rPr>
      </w:pPr>
    </w:p>
    <w:p w14:paraId="07831897" w14:textId="77777777" w:rsidR="000803DB" w:rsidRPr="0053613D" w:rsidRDefault="000803DB" w:rsidP="000803DB">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Spanish Language and Culture</w:t>
      </w:r>
      <w:r w:rsidRPr="0053613D">
        <w:rPr>
          <w:rFonts w:ascii="Calibri" w:hAnsi="Calibri" w:cs="Calibri"/>
          <w:b/>
        </w:rPr>
        <w:t xml:space="preserve">: </w:t>
      </w:r>
    </w:p>
    <w:p w14:paraId="4B530164" w14:textId="77777777" w:rsidR="000803DB" w:rsidRDefault="000803DB" w:rsidP="000803DB">
      <w:pPr>
        <w:rPr>
          <w:rFonts w:ascii="Calibri" w:hAnsi="Calibri" w:cs="Calibri"/>
        </w:rPr>
      </w:pPr>
    </w:p>
    <w:tbl>
      <w:tblPr>
        <w:tblStyle w:val="TableGrid"/>
        <w:tblW w:w="0" w:type="auto"/>
        <w:tblLook w:val="04A0" w:firstRow="1" w:lastRow="0" w:firstColumn="1" w:lastColumn="0" w:noHBand="0" w:noVBand="1"/>
      </w:tblPr>
      <w:tblGrid>
        <w:gridCol w:w="9350"/>
      </w:tblGrid>
      <w:tr w:rsidR="000803DB" w14:paraId="42669893" w14:textId="77777777" w:rsidTr="009866DD">
        <w:tc>
          <w:tcPr>
            <w:tcW w:w="9350" w:type="dxa"/>
            <w:shd w:val="clear" w:color="auto" w:fill="FBF2CC" w:themeFill="accent1" w:themeFillTint="33"/>
          </w:tcPr>
          <w:p w14:paraId="4A693D6F" w14:textId="77777777" w:rsidR="000803DB" w:rsidRDefault="000803DB" w:rsidP="009866DD">
            <w:pPr>
              <w:rPr>
                <w:rFonts w:ascii="Calibri" w:hAnsi="Calibri" w:cs="Calibri"/>
              </w:rPr>
            </w:pPr>
            <w:r>
              <w:rPr>
                <w:rFonts w:ascii="Calibri" w:hAnsi="Calibri" w:cs="Calibri"/>
              </w:rPr>
              <w:t>London Spanish Film Festival</w:t>
            </w:r>
          </w:p>
        </w:tc>
      </w:tr>
      <w:tr w:rsidR="000803DB" w:rsidRPr="00115582" w14:paraId="6E7CBF37" w14:textId="77777777" w:rsidTr="009866DD">
        <w:tc>
          <w:tcPr>
            <w:tcW w:w="9350" w:type="dxa"/>
            <w:shd w:val="clear" w:color="auto" w:fill="FBF2CC" w:themeFill="accent1" w:themeFillTint="33"/>
          </w:tcPr>
          <w:p w14:paraId="74F823A7" w14:textId="77777777" w:rsidR="000803DB" w:rsidRPr="007306E1" w:rsidRDefault="000803DB" w:rsidP="009866DD">
            <w:pPr>
              <w:rPr>
                <w:rFonts w:ascii="Calibri" w:hAnsi="Calibri" w:cs="Calibri"/>
                <w:lang w:val="es-ES"/>
              </w:rPr>
            </w:pPr>
            <w:r w:rsidRPr="007306E1">
              <w:rPr>
                <w:rFonts w:ascii="Calibri" w:hAnsi="Calibri" w:cs="Calibri"/>
                <w:lang w:val="es-ES"/>
              </w:rPr>
              <w:t>El día Ñ del e</w:t>
            </w:r>
            <w:r>
              <w:rPr>
                <w:rFonts w:ascii="Calibri" w:hAnsi="Calibri" w:cs="Calibri"/>
                <w:lang w:val="es-ES"/>
              </w:rPr>
              <w:t>spañol (Instituto Cervantes)</w:t>
            </w:r>
          </w:p>
        </w:tc>
      </w:tr>
      <w:tr w:rsidR="000803DB" w:rsidRPr="007306E1" w14:paraId="734A95F0" w14:textId="77777777" w:rsidTr="009866DD">
        <w:tc>
          <w:tcPr>
            <w:tcW w:w="9350" w:type="dxa"/>
            <w:shd w:val="clear" w:color="auto" w:fill="FBF2CC" w:themeFill="accent1" w:themeFillTint="33"/>
          </w:tcPr>
          <w:p w14:paraId="42C0A36E" w14:textId="77777777" w:rsidR="000803DB" w:rsidRPr="007306E1" w:rsidRDefault="000803DB" w:rsidP="009866DD">
            <w:pPr>
              <w:rPr>
                <w:rFonts w:ascii="Calibri" w:hAnsi="Calibri" w:cs="Calibri"/>
                <w:lang w:val="es-ES"/>
              </w:rPr>
            </w:pPr>
            <w:r>
              <w:rPr>
                <w:rFonts w:ascii="Calibri" w:hAnsi="Calibri" w:cs="Calibri"/>
                <w:lang w:val="es-ES"/>
              </w:rPr>
              <w:t>Cervantes Theatre</w:t>
            </w:r>
          </w:p>
        </w:tc>
      </w:tr>
    </w:tbl>
    <w:p w14:paraId="0F67165F" w14:textId="77777777" w:rsidR="000803DB" w:rsidRPr="007306E1" w:rsidRDefault="000803DB" w:rsidP="000803DB">
      <w:pPr>
        <w:rPr>
          <w:rFonts w:ascii="Calibri" w:hAnsi="Calibri" w:cs="Calibri"/>
          <w:lang w:val="es-ES"/>
        </w:rPr>
      </w:pPr>
    </w:p>
    <w:p w14:paraId="1C3BC834" w14:textId="3C7C3E6B" w:rsidR="00AD0444" w:rsidRDefault="00AD0444" w:rsidP="0053613D">
      <w:pPr>
        <w:rPr>
          <w:rFonts w:ascii="Calibri" w:hAnsi="Calibri" w:cs="Calibri"/>
        </w:rPr>
      </w:pPr>
    </w:p>
    <w:p w14:paraId="05736C50" w14:textId="77777777" w:rsidR="00AD0444" w:rsidRDefault="00AD0444" w:rsidP="0053613D">
      <w:pPr>
        <w:rPr>
          <w:rFonts w:ascii="Calibri" w:hAnsi="Calibri" w:cs="Calibri"/>
        </w:rPr>
      </w:pPr>
    </w:p>
    <w:p w14:paraId="66CC9FEB" w14:textId="77777777"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531FED16"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BCECC88" wp14:editId="37894530">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9267BF6"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0AD7425B" w14:textId="77777777" w:rsidR="0053613D" w:rsidRDefault="0053613D" w:rsidP="0053613D">
      <w:pPr>
        <w:rPr>
          <w:rFonts w:ascii="Calibri" w:hAnsi="Calibri" w:cs="Calibri"/>
        </w:rPr>
      </w:pPr>
    </w:p>
    <w:p w14:paraId="7F195CF8" w14:textId="77777777" w:rsidR="0053613D" w:rsidRDefault="00B7150F" w:rsidP="00731F9A">
      <w:pPr>
        <w:jc w:val="both"/>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0B1093FA" w14:textId="77777777" w:rsidR="0053613D" w:rsidRDefault="0053613D" w:rsidP="0053613D">
      <w:pPr>
        <w:rPr>
          <w:rFonts w:ascii="Calibri" w:hAnsi="Calibri" w:cs="Calibri"/>
        </w:rPr>
      </w:pPr>
    </w:p>
    <w:p w14:paraId="1609974B" w14:textId="77777777" w:rsidR="0053613D" w:rsidRDefault="00F43F7F" w:rsidP="0053613D">
      <w:pPr>
        <w:jc w:val="center"/>
        <w:rPr>
          <w:rFonts w:ascii="Calibri" w:hAnsi="Calibri" w:cs="Calibri"/>
        </w:rPr>
      </w:pPr>
      <w:r w:rsidRPr="00F43F7F">
        <w:rPr>
          <w:rFonts w:ascii="Calibri" w:hAnsi="Calibri" w:cs="Calibri"/>
          <w:noProof/>
          <w:lang w:val="en-GB" w:eastAsia="zh-CN"/>
        </w:rPr>
        <w:lastRenderedPageBreak/>
        <w:drawing>
          <wp:inline distT="0" distB="0" distL="0" distR="0" wp14:anchorId="28301CBA" wp14:editId="58CAE0B0">
            <wp:extent cx="5943600" cy="3160395"/>
            <wp:effectExtent l="0" t="0" r="0"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37"/>
                    <a:stretch>
                      <a:fillRect/>
                    </a:stretch>
                  </pic:blipFill>
                  <pic:spPr>
                    <a:xfrm>
                      <a:off x="0" y="0"/>
                      <a:ext cx="5943600" cy="3160395"/>
                    </a:xfrm>
                    <a:prstGeom prst="rect">
                      <a:avLst/>
                    </a:prstGeom>
                  </pic:spPr>
                </pic:pic>
              </a:graphicData>
            </a:graphic>
          </wp:inline>
        </w:drawing>
      </w:r>
    </w:p>
    <w:p w14:paraId="08FDD7F0" w14:textId="77777777" w:rsidR="00B7150F" w:rsidRDefault="00B7150F" w:rsidP="0053613D">
      <w:pPr>
        <w:jc w:val="center"/>
        <w:rPr>
          <w:rFonts w:ascii="Calibri" w:hAnsi="Calibri" w:cs="Calibri"/>
        </w:rPr>
      </w:pPr>
    </w:p>
    <w:p w14:paraId="0D51D4CD" w14:textId="77777777" w:rsidR="00B7150F" w:rsidRDefault="00B7150F" w:rsidP="0053613D">
      <w:pPr>
        <w:jc w:val="center"/>
        <w:rPr>
          <w:rFonts w:ascii="Calibri" w:hAnsi="Calibri" w:cs="Calibri"/>
        </w:rPr>
      </w:pPr>
    </w:p>
    <w:p w14:paraId="47783CCE" w14:textId="77777777" w:rsidR="00B845EA" w:rsidRDefault="00B845EA" w:rsidP="00B845EA">
      <w:pPr>
        <w:pStyle w:val="Heading3"/>
        <w:jc w:val="left"/>
        <w:rPr>
          <w:rFonts w:ascii="Calibri" w:hAnsi="Calibri" w:cs="Calibri"/>
          <w:sz w:val="28"/>
          <w:szCs w:val="28"/>
        </w:rPr>
      </w:pPr>
    </w:p>
    <w:p w14:paraId="6FCBA247" w14:textId="79D3A545" w:rsidR="00B845EA" w:rsidRDefault="00B845EA" w:rsidP="00B845EA">
      <w:pPr>
        <w:pStyle w:val="Heading3"/>
        <w:jc w:val="left"/>
        <w:rPr>
          <w:rFonts w:ascii="Calibri" w:hAnsi="Calibri" w:cs="Calibri"/>
          <w:sz w:val="28"/>
          <w:szCs w:val="28"/>
        </w:rPr>
      </w:pPr>
      <w:r>
        <w:rPr>
          <w:rFonts w:ascii="Calibri" w:hAnsi="Calibri" w:cs="Calibri"/>
          <w:sz w:val="28"/>
          <w:szCs w:val="28"/>
        </w:rPr>
        <w:t>Free Language Speaking Practice</w:t>
      </w:r>
    </w:p>
    <w:p w14:paraId="721D67F7" w14:textId="77777777" w:rsidR="00B845EA" w:rsidRPr="002C7584" w:rsidRDefault="00B845EA" w:rsidP="00B845EA"/>
    <w:p w14:paraId="6D2A5767" w14:textId="77777777" w:rsidR="00B845EA" w:rsidRDefault="00B845EA" w:rsidP="00731F9A">
      <w:pPr>
        <w:jc w:val="both"/>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3CD8775D" wp14:editId="5767F137">
            <wp:simplePos x="0" y="0"/>
            <wp:positionH relativeFrom="column">
              <wp:posOffset>0</wp:posOffset>
            </wp:positionH>
            <wp:positionV relativeFrom="paragraph">
              <wp:posOffset>3810</wp:posOffset>
            </wp:positionV>
            <wp:extent cx="1962150" cy="1962150"/>
            <wp:effectExtent l="0" t="0" r="0" b="0"/>
            <wp:wrapSquare wrapText="bothSides"/>
            <wp:docPr id="10" name="Picture 10"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0C68012F" w14:textId="77777777" w:rsidR="00B845EA" w:rsidRDefault="00B845EA" w:rsidP="00B845EA">
      <w:pPr>
        <w:rPr>
          <w:rFonts w:ascii="Calibri" w:hAnsi="Calibri" w:cs="Calibri"/>
          <w:color w:val="393F49"/>
          <w:sz w:val="22"/>
          <w:szCs w:val="22"/>
          <w:shd w:val="clear" w:color="auto" w:fill="FFFFFF"/>
        </w:rPr>
      </w:pPr>
    </w:p>
    <w:p w14:paraId="0D0217CF" w14:textId="77777777" w:rsidR="00B845EA" w:rsidRPr="00C14417" w:rsidRDefault="00000000" w:rsidP="00B845EA">
      <w:pPr>
        <w:rPr>
          <w:rFonts w:ascii="Calibri" w:hAnsi="Calibri" w:cs="Calibri"/>
          <w:sz w:val="22"/>
          <w:szCs w:val="22"/>
        </w:rPr>
      </w:pPr>
      <w:hyperlink r:id="rId39" w:history="1">
        <w:r w:rsidR="00B845EA" w:rsidRPr="00A26A96">
          <w:rPr>
            <w:rStyle w:val="Hyperlink"/>
            <w:rFonts w:ascii="Calibri" w:hAnsi="Calibri" w:cs="Calibri"/>
            <w:sz w:val="22"/>
            <w:szCs w:val="22"/>
            <w:shd w:val="clear" w:color="auto" w:fill="FFFFFF"/>
          </w:rPr>
          <w:t>More information and booking link</w:t>
        </w:r>
      </w:hyperlink>
    </w:p>
    <w:p w14:paraId="2458085D" w14:textId="77777777" w:rsidR="00B845EA" w:rsidRPr="0063403F" w:rsidRDefault="00B845EA" w:rsidP="00B845EA"/>
    <w:p w14:paraId="6045990C" w14:textId="77777777" w:rsidR="00B845EA" w:rsidRPr="0063403F" w:rsidRDefault="00B845EA" w:rsidP="00B845EA"/>
    <w:p w14:paraId="690D4337" w14:textId="77777777" w:rsidR="00B845EA" w:rsidRDefault="00B845EA" w:rsidP="00B845EA"/>
    <w:p w14:paraId="175D824F" w14:textId="77777777" w:rsidR="00B7150F" w:rsidRDefault="00B7150F" w:rsidP="0053613D">
      <w:pPr>
        <w:jc w:val="center"/>
        <w:rPr>
          <w:rFonts w:ascii="Calibri" w:hAnsi="Calibri" w:cs="Calibri"/>
        </w:rPr>
      </w:pPr>
    </w:p>
    <w:p w14:paraId="795CCF43" w14:textId="77777777" w:rsidR="005F2485" w:rsidRDefault="005F2485" w:rsidP="0053613D">
      <w:pPr>
        <w:jc w:val="center"/>
        <w:rPr>
          <w:rFonts w:ascii="Calibri" w:hAnsi="Calibri" w:cs="Calibri"/>
        </w:rPr>
      </w:pPr>
    </w:p>
    <w:p w14:paraId="788830E0" w14:textId="77777777" w:rsidR="005F2485" w:rsidRDefault="005F2485" w:rsidP="0053613D">
      <w:pPr>
        <w:jc w:val="center"/>
        <w:rPr>
          <w:rFonts w:ascii="Calibri" w:hAnsi="Calibri" w:cs="Calibri"/>
        </w:rPr>
      </w:pPr>
    </w:p>
    <w:p w14:paraId="1BC8052D" w14:textId="77777777" w:rsidR="00B7150F" w:rsidRDefault="00B7150F" w:rsidP="0053613D">
      <w:pPr>
        <w:jc w:val="center"/>
        <w:rPr>
          <w:rFonts w:ascii="Calibri" w:hAnsi="Calibri" w:cs="Calibri"/>
        </w:rPr>
      </w:pPr>
    </w:p>
    <w:p w14:paraId="637B564E" w14:textId="77777777" w:rsidR="00F43F7F" w:rsidRDefault="00F43F7F" w:rsidP="005F2485">
      <w:pPr>
        <w:pStyle w:val="Heading3"/>
        <w:rPr>
          <w:rFonts w:ascii="Calibri" w:hAnsi="Calibri" w:cs="Calibri"/>
          <w:sz w:val="28"/>
          <w:szCs w:val="28"/>
        </w:rPr>
      </w:pPr>
    </w:p>
    <w:p w14:paraId="0DAAC8B4" w14:textId="77777777" w:rsidR="00F43F7F" w:rsidRDefault="00F43F7F" w:rsidP="005F2485">
      <w:pPr>
        <w:pStyle w:val="Heading3"/>
        <w:rPr>
          <w:rFonts w:ascii="Calibri" w:hAnsi="Calibri" w:cs="Calibri"/>
          <w:sz w:val="28"/>
          <w:szCs w:val="28"/>
        </w:rPr>
      </w:pPr>
    </w:p>
    <w:p w14:paraId="6BE2571D" w14:textId="77777777" w:rsidR="00F43F7F" w:rsidRDefault="00F43F7F" w:rsidP="005F2485">
      <w:pPr>
        <w:pStyle w:val="Heading3"/>
        <w:rPr>
          <w:rFonts w:ascii="Calibri" w:hAnsi="Calibri" w:cs="Calibri"/>
          <w:sz w:val="28"/>
          <w:szCs w:val="28"/>
        </w:rPr>
      </w:pPr>
    </w:p>
    <w:p w14:paraId="6534D670" w14:textId="77777777" w:rsidR="00F43F7F" w:rsidRDefault="00F43F7F" w:rsidP="005F2485">
      <w:pPr>
        <w:pStyle w:val="Heading3"/>
        <w:rPr>
          <w:rFonts w:ascii="Calibri" w:hAnsi="Calibri" w:cs="Calibri"/>
          <w:sz w:val="28"/>
          <w:szCs w:val="28"/>
        </w:rPr>
      </w:pPr>
    </w:p>
    <w:p w14:paraId="2CBDFC87" w14:textId="77777777" w:rsidR="00AD0444" w:rsidRDefault="00AD0444">
      <w:pPr>
        <w:rPr>
          <w:rFonts w:ascii="Calibri" w:hAnsi="Calibri" w:cs="Calibri"/>
          <w:b/>
          <w:color w:val="000000" w:themeColor="text1"/>
          <w:sz w:val="28"/>
          <w:szCs w:val="28"/>
        </w:rPr>
      </w:pPr>
      <w:r>
        <w:rPr>
          <w:rFonts w:ascii="Calibri" w:hAnsi="Calibri" w:cs="Calibri"/>
          <w:sz w:val="28"/>
          <w:szCs w:val="28"/>
        </w:rPr>
        <w:br w:type="page"/>
      </w:r>
    </w:p>
    <w:p w14:paraId="3EAA452E" w14:textId="77777777" w:rsidR="00AD0444" w:rsidRDefault="00AD0444" w:rsidP="005F2485">
      <w:pPr>
        <w:pStyle w:val="Heading3"/>
        <w:rPr>
          <w:rFonts w:ascii="Calibri" w:hAnsi="Calibri" w:cs="Calibri"/>
          <w:sz w:val="28"/>
          <w:szCs w:val="28"/>
        </w:rPr>
      </w:pPr>
    </w:p>
    <w:p w14:paraId="45118FA7" w14:textId="77777777" w:rsidR="00AD0444" w:rsidRDefault="00AD0444" w:rsidP="005F2485">
      <w:pPr>
        <w:pStyle w:val="Heading3"/>
        <w:rPr>
          <w:rFonts w:ascii="Calibri" w:hAnsi="Calibri" w:cs="Calibri"/>
          <w:sz w:val="28"/>
          <w:szCs w:val="28"/>
        </w:rPr>
      </w:pPr>
    </w:p>
    <w:p w14:paraId="37137DE6" w14:textId="252CDC71"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01D1BA06"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A1AA6F6" wp14:editId="6B842233">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E93FF09"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65DA2702" w14:textId="77777777" w:rsidR="005F2485" w:rsidRDefault="005F2485" w:rsidP="005F2485">
      <w:pPr>
        <w:rPr>
          <w:rFonts w:ascii="Calibri" w:hAnsi="Calibri" w:cs="Calibri"/>
          <w:sz w:val="22"/>
          <w:szCs w:val="22"/>
        </w:rPr>
      </w:pPr>
    </w:p>
    <w:p w14:paraId="7D1765B8" w14:textId="77777777" w:rsidR="005F2485" w:rsidRDefault="005F2485" w:rsidP="005F2485">
      <w:pPr>
        <w:rPr>
          <w:rFonts w:ascii="Calibri" w:hAnsi="Calibri" w:cs="Calibri"/>
          <w:sz w:val="22"/>
          <w:szCs w:val="22"/>
        </w:rPr>
      </w:pPr>
    </w:p>
    <w:p w14:paraId="05A64D91"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57FA61C1" w14:textId="77777777" w:rsidR="005F2485" w:rsidRPr="005F2485" w:rsidRDefault="005F2485" w:rsidP="00731F9A">
      <w:pPr>
        <w:pStyle w:val="ListParagraph"/>
        <w:numPr>
          <w:ilvl w:val="0"/>
          <w:numId w:val="7"/>
        </w:numPr>
        <w:jc w:val="both"/>
        <w:rPr>
          <w:rFonts w:ascii="Calibri" w:hAnsi="Calibri" w:cs="Calibri"/>
          <w:sz w:val="22"/>
          <w:szCs w:val="22"/>
        </w:rPr>
      </w:pPr>
      <w:r w:rsidRPr="005F2485">
        <w:rPr>
          <w:rFonts w:ascii="Calibri" w:hAnsi="Calibri" w:cs="Calibri"/>
          <w:sz w:val="22"/>
          <w:szCs w:val="22"/>
        </w:rPr>
        <w:t>What feedback can you expect from your tutor?</w:t>
      </w:r>
    </w:p>
    <w:p w14:paraId="3B851E27" w14:textId="77777777" w:rsidR="005F2485" w:rsidRDefault="005F2485" w:rsidP="00731F9A">
      <w:pPr>
        <w:jc w:val="both"/>
        <w:rPr>
          <w:rFonts w:ascii="Calibri" w:hAnsi="Calibri" w:cs="Calibri"/>
          <w:sz w:val="22"/>
          <w:szCs w:val="22"/>
        </w:rPr>
      </w:pPr>
    </w:p>
    <w:p w14:paraId="34053632" w14:textId="77777777" w:rsidR="002F5B14" w:rsidRDefault="002F5B14" w:rsidP="00731F9A">
      <w:pPr>
        <w:jc w:val="both"/>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46FCE405" w14:textId="77777777" w:rsidR="002F5B14" w:rsidRDefault="002F5B14" w:rsidP="00731F9A">
      <w:pPr>
        <w:jc w:val="both"/>
        <w:rPr>
          <w:rFonts w:ascii="Calibri" w:hAnsi="Calibri" w:cs="Calibri"/>
          <w:sz w:val="22"/>
          <w:szCs w:val="22"/>
        </w:rPr>
      </w:pPr>
    </w:p>
    <w:p w14:paraId="6EC47512" w14:textId="77777777" w:rsidR="002F5B14" w:rsidRDefault="002F5B14" w:rsidP="00731F9A">
      <w:pPr>
        <w:jc w:val="both"/>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01CC2AE7" w14:textId="77777777" w:rsidR="002F5B14" w:rsidRPr="00D15589" w:rsidRDefault="002F5B14" w:rsidP="00731F9A">
      <w:pPr>
        <w:jc w:val="both"/>
        <w:rPr>
          <w:rFonts w:ascii="Calibri" w:hAnsi="Calibri" w:cs="Calibri"/>
          <w:sz w:val="22"/>
          <w:szCs w:val="22"/>
        </w:rPr>
      </w:pPr>
    </w:p>
    <w:p w14:paraId="1096A109" w14:textId="77777777" w:rsidR="002F5B14" w:rsidRDefault="002F5B14" w:rsidP="00731F9A">
      <w:pPr>
        <w:jc w:val="both"/>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4483C015" w14:textId="77777777" w:rsidR="005F2485" w:rsidRPr="005F2485" w:rsidRDefault="005F2485" w:rsidP="0053613D">
      <w:pPr>
        <w:jc w:val="center"/>
        <w:rPr>
          <w:rFonts w:ascii="Calibri" w:hAnsi="Calibri" w:cs="Calibri"/>
          <w:sz w:val="22"/>
          <w:szCs w:val="22"/>
        </w:rPr>
      </w:pPr>
    </w:p>
    <w:p w14:paraId="0D6CC9E3" w14:textId="77777777" w:rsidR="005F2485" w:rsidRDefault="005F2485" w:rsidP="0053613D">
      <w:pPr>
        <w:jc w:val="center"/>
        <w:rPr>
          <w:rFonts w:ascii="Calibri" w:hAnsi="Calibri" w:cs="Calibri"/>
        </w:rPr>
      </w:pPr>
    </w:p>
    <w:p w14:paraId="2189BE4B" w14:textId="77777777"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3C55F8E5"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7210207" wp14:editId="585797FD">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55CC442"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493A4521" w14:textId="77777777" w:rsidR="00B7150F" w:rsidRDefault="00B7150F" w:rsidP="0053613D">
      <w:pPr>
        <w:jc w:val="center"/>
        <w:rPr>
          <w:rFonts w:ascii="Calibri" w:hAnsi="Calibri" w:cs="Calibri"/>
        </w:rPr>
      </w:pPr>
    </w:p>
    <w:p w14:paraId="5B7AD7F5"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5267185A" w14:textId="77777777" w:rsidTr="003B11E2">
        <w:tc>
          <w:tcPr>
            <w:tcW w:w="9350" w:type="dxa"/>
            <w:shd w:val="clear" w:color="auto" w:fill="F8E59A" w:themeFill="accent1" w:themeFillTint="66"/>
          </w:tcPr>
          <w:p w14:paraId="12BBAB19" w14:textId="77777777" w:rsidR="003B11E2" w:rsidRPr="00B7150F" w:rsidRDefault="003B11E2" w:rsidP="00731F9A">
            <w:pPr>
              <w:jc w:val="both"/>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449F906F" w14:textId="77777777" w:rsidR="003B11E2" w:rsidRPr="00B7150F" w:rsidRDefault="003B11E2" w:rsidP="00731F9A">
            <w:pPr>
              <w:jc w:val="both"/>
              <w:rPr>
                <w:rFonts w:ascii="Calibri" w:hAnsi="Calibri" w:cs="Calibri"/>
                <w:b/>
                <w:color w:val="000000"/>
                <w:sz w:val="22"/>
                <w:szCs w:val="22"/>
                <w:lang w:eastAsia="ko-KR"/>
              </w:rPr>
            </w:pPr>
          </w:p>
          <w:p w14:paraId="3874CE90" w14:textId="77777777" w:rsidR="003B11E2" w:rsidRDefault="003B11E2" w:rsidP="00731F9A">
            <w:pPr>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742534CA" w14:textId="77777777" w:rsidR="00F43F7F" w:rsidRDefault="00F43F7F" w:rsidP="00731F9A">
            <w:pPr>
              <w:jc w:val="both"/>
              <w:rPr>
                <w:rFonts w:ascii="Calibri" w:hAnsi="Calibri" w:cs="Calibri"/>
                <w:b/>
                <w:color w:val="000000"/>
                <w:sz w:val="22"/>
                <w:szCs w:val="22"/>
                <w:lang w:eastAsia="ko-KR"/>
              </w:rPr>
            </w:pPr>
          </w:p>
        </w:tc>
      </w:tr>
      <w:tr w:rsidR="003B11E2" w14:paraId="4E3B448D" w14:textId="77777777" w:rsidTr="003B11E2">
        <w:tc>
          <w:tcPr>
            <w:tcW w:w="9350" w:type="dxa"/>
            <w:shd w:val="clear" w:color="auto" w:fill="FBF2CC" w:themeFill="accent1" w:themeFillTint="33"/>
          </w:tcPr>
          <w:p w14:paraId="581E0EFC" w14:textId="77777777" w:rsidR="003B11E2" w:rsidRPr="00B7150F" w:rsidRDefault="003B11E2" w:rsidP="00731F9A">
            <w:pPr>
              <w:jc w:val="both"/>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1431AEAB" w14:textId="77777777" w:rsidR="003B11E2" w:rsidRPr="00B7150F" w:rsidRDefault="003B11E2" w:rsidP="00731F9A">
            <w:pPr>
              <w:jc w:val="both"/>
              <w:rPr>
                <w:rFonts w:ascii="Calibri" w:hAnsi="Calibri" w:cs="Calibri"/>
                <w:b/>
                <w:color w:val="000000"/>
                <w:sz w:val="22"/>
                <w:szCs w:val="22"/>
                <w:lang w:eastAsia="ko-KR"/>
              </w:rPr>
            </w:pPr>
          </w:p>
          <w:p w14:paraId="48F049B3" w14:textId="77777777" w:rsidR="002F5B14" w:rsidRDefault="002F5B14" w:rsidP="00731F9A">
            <w:pPr>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04D36D7F" w14:textId="77777777" w:rsidR="003B11E2" w:rsidRPr="00B7150F" w:rsidRDefault="003B11E2" w:rsidP="00731F9A">
            <w:pPr>
              <w:jc w:val="both"/>
              <w:rPr>
                <w:rFonts w:ascii="Calibri" w:hAnsi="Calibri" w:cs="Calibri"/>
                <w:color w:val="000000"/>
                <w:sz w:val="22"/>
                <w:szCs w:val="22"/>
                <w:lang w:eastAsia="ko-KR"/>
              </w:rPr>
            </w:pPr>
          </w:p>
          <w:p w14:paraId="3E1C57C3" w14:textId="77777777" w:rsidR="003B11E2" w:rsidRPr="00B7150F" w:rsidRDefault="003B11E2" w:rsidP="00731F9A">
            <w:pPr>
              <w:numPr>
                <w:ilvl w:val="0"/>
                <w:numId w:val="4"/>
              </w:numPr>
              <w:spacing w:after="200" w:line="276" w:lineRule="auto"/>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0263FAD2" w14:textId="77777777" w:rsidR="003B11E2" w:rsidRDefault="003B11E2" w:rsidP="00731F9A">
            <w:pPr>
              <w:numPr>
                <w:ilvl w:val="0"/>
                <w:numId w:val="4"/>
              </w:numPr>
              <w:spacing w:after="200" w:line="276" w:lineRule="auto"/>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605F9746" w14:textId="539CA20C" w:rsidR="000803DB" w:rsidRPr="003B11E2" w:rsidRDefault="00951AD3" w:rsidP="00731F9A">
            <w:pPr>
              <w:spacing w:after="200" w:line="276" w:lineRule="auto"/>
              <w:jc w:val="both"/>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52C1B32F" w14:textId="77777777" w:rsidR="003B11E2" w:rsidRDefault="003B11E2" w:rsidP="00B7150F">
      <w:pPr>
        <w:rPr>
          <w:rFonts w:ascii="Calibri" w:hAnsi="Calibri" w:cs="Calibri"/>
          <w:b/>
          <w:color w:val="000000"/>
          <w:sz w:val="22"/>
          <w:szCs w:val="22"/>
          <w:lang w:eastAsia="ko-KR"/>
        </w:rPr>
      </w:pPr>
    </w:p>
    <w:p w14:paraId="6C36906C" w14:textId="77777777" w:rsidR="00F43F7F" w:rsidRDefault="003B11E2" w:rsidP="00731F9A">
      <w:pPr>
        <w:jc w:val="both"/>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 xml:space="preserve">The assessment structure depends on whether you are taking the module for credit or not, and whether you </w:t>
      </w:r>
      <w:r w:rsidR="00F43F7F">
        <w:rPr>
          <w:rFonts w:ascii="Calibri" w:hAnsi="Calibri" w:cs="Calibri"/>
          <w:sz w:val="22"/>
          <w:szCs w:val="22"/>
        </w:rPr>
        <w:lastRenderedPageBreak/>
        <w:t>take the year-long or the one-semester option. Check your module code and note the assessment structure relevant to you, below:</w:t>
      </w:r>
    </w:p>
    <w:p w14:paraId="044F6212" w14:textId="77777777" w:rsidR="00F43F7F" w:rsidRDefault="00F43F7F" w:rsidP="003B11E2">
      <w:pPr>
        <w:rPr>
          <w:rFonts w:ascii="Calibri" w:hAnsi="Calibri" w:cs="Calibri"/>
          <w:sz w:val="22"/>
          <w:szCs w:val="22"/>
        </w:rPr>
      </w:pPr>
    </w:p>
    <w:p w14:paraId="3205D358" w14:textId="39E0CD62"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2489B06F" w14:textId="77777777" w:rsidR="00F43F7F" w:rsidRDefault="00F43F7F" w:rsidP="00B7150F">
      <w:pPr>
        <w:rPr>
          <w:rFonts w:ascii="Calibri" w:hAnsi="Calibri" w:cs="Calibri"/>
          <w:b/>
          <w:sz w:val="28"/>
          <w:szCs w:val="28"/>
        </w:rPr>
      </w:pPr>
    </w:p>
    <w:p w14:paraId="5DCB7BBE" w14:textId="77777777" w:rsidR="00430FDB" w:rsidRPr="00F43F7F" w:rsidRDefault="00430FDB" w:rsidP="00430FDB">
      <w:pPr>
        <w:rPr>
          <w:rFonts w:ascii="Calibri" w:hAnsi="Calibri" w:cs="Calibri"/>
          <w:b/>
          <w:sz w:val="28"/>
          <w:szCs w:val="28"/>
        </w:rPr>
      </w:pPr>
      <w:r>
        <w:rPr>
          <w:rFonts w:ascii="Calibri" w:hAnsi="Calibri" w:cs="Calibri"/>
          <w:b/>
          <w:sz w:val="28"/>
          <w:szCs w:val="28"/>
        </w:rPr>
        <w:t>NOT FOR CREDIT</w:t>
      </w:r>
    </w:p>
    <w:p w14:paraId="62570B00" w14:textId="77777777" w:rsidR="00430FDB" w:rsidRDefault="00430FDB" w:rsidP="00430FDB">
      <w:pPr>
        <w:rPr>
          <w:rFonts w:ascii="Calibri" w:hAnsi="Calibri" w:cs="Calibri"/>
          <w:b/>
          <w:bCs/>
          <w:sz w:val="22"/>
          <w:szCs w:val="22"/>
        </w:rPr>
      </w:pPr>
    </w:p>
    <w:p w14:paraId="404DFD2E" w14:textId="1B261277" w:rsidR="00430FDB" w:rsidRDefault="00430FDB" w:rsidP="00430FDB">
      <w:pPr>
        <w:rPr>
          <w:rFonts w:ascii="Calibri" w:hAnsi="Calibri" w:cs="Calibri"/>
          <w:b/>
          <w:bCs/>
          <w:sz w:val="22"/>
          <w:szCs w:val="22"/>
        </w:rPr>
      </w:pPr>
      <w:r>
        <w:rPr>
          <w:rFonts w:ascii="Calibri" w:hAnsi="Calibri" w:cs="Calibri"/>
          <w:b/>
          <w:bCs/>
          <w:sz w:val="22"/>
          <w:szCs w:val="22"/>
        </w:rPr>
        <w:t>LAN412</w:t>
      </w:r>
      <w:r w:rsidR="002F5B14">
        <w:rPr>
          <w:rFonts w:ascii="Calibri" w:hAnsi="Calibri" w:cs="Calibri"/>
          <w:b/>
          <w:bCs/>
          <w:sz w:val="22"/>
          <w:szCs w:val="22"/>
        </w:rPr>
        <w:t>7: Spanish Language &amp; Culture 1b</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sidR="002F5B14">
        <w:rPr>
          <w:rFonts w:ascii="Calibri" w:hAnsi="Calibri" w:cs="Calibri"/>
          <w:b/>
          <w:bCs/>
          <w:sz w:val="22"/>
          <w:szCs w:val="22"/>
        </w:rPr>
        <w:t>.</w:t>
      </w:r>
    </w:p>
    <w:p w14:paraId="0AF6A30F" w14:textId="77777777" w:rsidR="00430FDB" w:rsidRPr="00F43F7F" w:rsidRDefault="00430FDB" w:rsidP="00430FDB">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430FDB" w:rsidRPr="00D50A23" w14:paraId="356FEBC0" w14:textId="77777777" w:rsidTr="000D18B8">
        <w:trPr>
          <w:trHeight w:val="312"/>
        </w:trPr>
        <w:tc>
          <w:tcPr>
            <w:tcW w:w="1666" w:type="pct"/>
            <w:tcBorders>
              <w:bottom w:val="single" w:sz="4" w:space="0" w:color="FFFFFF" w:themeColor="background1"/>
            </w:tcBorders>
            <w:shd w:val="clear" w:color="auto" w:fill="BA5102"/>
            <w:hideMark/>
          </w:tcPr>
          <w:p w14:paraId="32DA25A8" w14:textId="599E2E2D" w:rsidR="00430FDB" w:rsidRDefault="002F5B14" w:rsidP="000D18B8">
            <w:pPr>
              <w:rPr>
                <w:rFonts w:ascii="Calibri" w:eastAsia="SimSun" w:hAnsi="Calibri" w:cs="Calibri"/>
                <w:b/>
                <w:color w:val="FBF2CC" w:themeColor="accent1" w:themeTint="33"/>
              </w:rPr>
            </w:pPr>
            <w:r>
              <w:rPr>
                <w:rFonts w:ascii="Calibri" w:eastAsia="SimSun" w:hAnsi="Calibri" w:cs="Calibri"/>
                <w:b/>
                <w:color w:val="FBF2CC" w:themeColor="accent1" w:themeTint="33"/>
              </w:rPr>
              <w:t>LAN4127</w:t>
            </w:r>
          </w:p>
          <w:p w14:paraId="75E36223" w14:textId="77777777" w:rsidR="00430FDB" w:rsidRPr="00D50A23" w:rsidRDefault="00430FDB" w:rsidP="000D18B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2F38DD30" w14:textId="77777777" w:rsidR="00430FDB" w:rsidRPr="00D50A23" w:rsidRDefault="00430FDB" w:rsidP="000D18B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338A59AC" w14:textId="77777777" w:rsidR="00430FDB" w:rsidRPr="00D50A23" w:rsidRDefault="00430FDB" w:rsidP="000D18B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5D9EF027" w14:textId="77777777" w:rsidR="00430FDB" w:rsidRPr="00D50A23" w:rsidRDefault="00430FDB" w:rsidP="000D18B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2F5B14" w:rsidRPr="0053613D" w14:paraId="6333A2B1" w14:textId="77777777" w:rsidTr="000D18B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1B3E797" w14:textId="1ACCE34B" w:rsidR="002F5B14" w:rsidRPr="003B11E2" w:rsidRDefault="002F5B14" w:rsidP="002F5B14">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DC8403C" w14:textId="77777777" w:rsidR="002F5B14" w:rsidRPr="003B11E2" w:rsidRDefault="002F5B14" w:rsidP="002F5B14">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654EFFF" w14:textId="77777777" w:rsidR="002F5B14" w:rsidRPr="00F43F7F" w:rsidRDefault="002F5B14" w:rsidP="002F5B1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387FE4E" w14:textId="77777777" w:rsidR="002F5B14" w:rsidRPr="003B11E2" w:rsidRDefault="002F5B14" w:rsidP="002F5B14">
            <w:pPr>
              <w:rPr>
                <w:rFonts w:ascii="Calibri" w:eastAsia="SimSun" w:hAnsi="Calibri" w:cs="Calibri"/>
              </w:rPr>
            </w:pPr>
          </w:p>
        </w:tc>
      </w:tr>
      <w:tr w:rsidR="002F5B14" w:rsidRPr="0053613D" w14:paraId="02521676" w14:textId="77777777" w:rsidTr="0029070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EF54E85" w14:textId="2D010998" w:rsidR="002F5B14" w:rsidRPr="003B11E2" w:rsidRDefault="002F5B14" w:rsidP="002F5B14">
            <w:pPr>
              <w:pStyle w:val="ListParagraph"/>
              <w:numPr>
                <w:ilvl w:val="0"/>
                <w:numId w:val="6"/>
              </w:numPr>
              <w:rPr>
                <w:rFonts w:ascii="Calibri" w:eastAsia="SimSun" w:hAnsi="Calibri" w:cs="Calibri"/>
                <w:sz w:val="22"/>
                <w:szCs w:val="22"/>
              </w:rPr>
            </w:pPr>
            <w:r>
              <w:rPr>
                <w:rFonts w:ascii="Calibri" w:eastAsia="SimSun" w:hAnsi="Calibri" w:cs="Calibri"/>
                <w:sz w:val="22"/>
                <w:szCs w:val="22"/>
              </w:rPr>
              <w:t xml:space="preserve">Reading &amp; </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3D22593" w14:textId="101C8D7B" w:rsidR="002F5B14" w:rsidRPr="003B11E2" w:rsidRDefault="002F5B14" w:rsidP="002F5B14">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FF84967" w14:textId="77777777" w:rsidR="002F5B14" w:rsidRPr="00F43F7F" w:rsidRDefault="002F5B14" w:rsidP="002F5B1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324B575" w14:textId="0170AB64" w:rsidR="002F5B14" w:rsidRPr="00F43F7F" w:rsidRDefault="002F5B14" w:rsidP="002F5B14">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2F5B14" w:rsidRPr="0053613D" w14:paraId="4CE75600" w14:textId="77777777" w:rsidTr="0029070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2344EE3" w14:textId="219BE16E" w:rsidR="002F5B14" w:rsidRPr="003B11E2" w:rsidRDefault="002F5B14" w:rsidP="002F5B14">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B64C33">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BC31FC7" w14:textId="453A7F76" w:rsidR="002F5B14" w:rsidRPr="003B11E2" w:rsidRDefault="002F5B14" w:rsidP="002F5B14">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7A6E073" w14:textId="7038A170" w:rsidR="002F5B14" w:rsidRPr="00F43F7F" w:rsidRDefault="002F5B14" w:rsidP="002F5B14">
            <w:pPr>
              <w:rPr>
                <w:rFonts w:ascii="Calibri" w:eastAsia="SimSun" w:hAnsi="Calibri" w:cs="Calibri"/>
                <w:sz w:val="22"/>
                <w:szCs w:val="22"/>
              </w:rPr>
            </w:pPr>
            <w:r>
              <w:rPr>
                <w:rFonts w:ascii="Calibri" w:eastAsia="SimSun" w:hAnsi="Calibri" w:cs="Calibri"/>
                <w:iCs/>
                <w:sz w:val="22"/>
                <w:szCs w:val="22"/>
              </w:rPr>
              <w:t xml:space="preserve">200-250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A74540A" w14:textId="77777777" w:rsidR="002F5B14" w:rsidRPr="006922A7" w:rsidRDefault="002F5B14" w:rsidP="002F5B14">
            <w:pPr>
              <w:rPr>
                <w:rFonts w:ascii="Calibri" w:hAnsi="Calibri" w:cs="Calibri"/>
                <w:sz w:val="20"/>
                <w:szCs w:val="20"/>
              </w:rPr>
            </w:pPr>
            <w:r w:rsidRPr="006922A7">
              <w:rPr>
                <w:rFonts w:ascii="Calibri" w:hAnsi="Calibri" w:cs="Calibri"/>
                <w:sz w:val="20"/>
                <w:szCs w:val="20"/>
              </w:rPr>
              <w:t>Submission (formative):</w:t>
            </w:r>
          </w:p>
          <w:p w14:paraId="0BC8F23B" w14:textId="77777777" w:rsidR="002F5B14" w:rsidRPr="006922A7" w:rsidRDefault="002F5B14" w:rsidP="002F5B14">
            <w:pPr>
              <w:rPr>
                <w:rFonts w:ascii="Calibri" w:hAnsi="Calibri" w:cs="Calibri"/>
                <w:sz w:val="20"/>
                <w:szCs w:val="20"/>
              </w:rPr>
            </w:pPr>
            <w:r w:rsidRPr="006922A7">
              <w:rPr>
                <w:rFonts w:ascii="Calibri" w:hAnsi="Calibri" w:cs="Calibri"/>
                <w:sz w:val="20"/>
                <w:szCs w:val="20"/>
              </w:rPr>
              <w:t>Semester 2, Week 7</w:t>
            </w:r>
          </w:p>
          <w:p w14:paraId="370178CE" w14:textId="77777777" w:rsidR="002F5B14" w:rsidRPr="006922A7" w:rsidRDefault="002F5B14" w:rsidP="002F5B14">
            <w:pPr>
              <w:rPr>
                <w:rFonts w:ascii="Calibri" w:hAnsi="Calibri" w:cs="Calibri"/>
                <w:sz w:val="20"/>
                <w:szCs w:val="20"/>
              </w:rPr>
            </w:pPr>
            <w:r w:rsidRPr="006922A7">
              <w:rPr>
                <w:rFonts w:ascii="Calibri" w:hAnsi="Calibri" w:cs="Calibri"/>
                <w:sz w:val="20"/>
                <w:szCs w:val="20"/>
              </w:rPr>
              <w:t>Feedback given in Week 8</w:t>
            </w:r>
          </w:p>
          <w:p w14:paraId="4E845997" w14:textId="77777777" w:rsidR="002F5B14" w:rsidRPr="006922A7" w:rsidRDefault="002F5B14" w:rsidP="002F5B14">
            <w:pPr>
              <w:rPr>
                <w:rFonts w:ascii="Calibri" w:hAnsi="Calibri" w:cs="Calibri"/>
                <w:sz w:val="20"/>
                <w:szCs w:val="20"/>
              </w:rPr>
            </w:pPr>
            <w:r w:rsidRPr="006922A7">
              <w:rPr>
                <w:rFonts w:ascii="Calibri" w:hAnsi="Calibri" w:cs="Calibri"/>
                <w:sz w:val="20"/>
                <w:szCs w:val="20"/>
              </w:rPr>
              <w:t>Submission (summative):</w:t>
            </w:r>
          </w:p>
          <w:p w14:paraId="77FD565E" w14:textId="466DDF21" w:rsidR="002F5B14" w:rsidRPr="00F43F7F" w:rsidRDefault="002F5B14" w:rsidP="002F5B14">
            <w:pPr>
              <w:rPr>
                <w:rFonts w:ascii="Calibri" w:hAnsi="Calibri" w:cs="Calibri"/>
                <w:sz w:val="20"/>
                <w:szCs w:val="20"/>
              </w:rPr>
            </w:pPr>
            <w:r w:rsidRPr="006922A7">
              <w:rPr>
                <w:rFonts w:ascii="Calibri" w:hAnsi="Calibri" w:cs="Calibri"/>
                <w:sz w:val="20"/>
                <w:szCs w:val="20"/>
              </w:rPr>
              <w:t>Semester 2, Week 9</w:t>
            </w:r>
          </w:p>
        </w:tc>
      </w:tr>
      <w:tr w:rsidR="002F5B14" w:rsidRPr="0053613D" w14:paraId="600DBBA2" w14:textId="77777777" w:rsidTr="0029070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1DB0F98" w14:textId="60DA3F1B" w:rsidR="002F5B14" w:rsidRPr="003B11E2" w:rsidRDefault="002F5B14" w:rsidP="002F5B14">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BF23301" w14:textId="2338D8AC" w:rsidR="002F5B14" w:rsidRPr="00F43F7F" w:rsidRDefault="002F5B14" w:rsidP="002F5B14">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59B7FB7" w14:textId="56DCF3FB" w:rsidR="002F5B14" w:rsidRPr="00F43F7F" w:rsidRDefault="002F5B14" w:rsidP="002F5B14">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97F347F" w14:textId="1DE85013" w:rsidR="002F5B14" w:rsidRPr="00F43F7F" w:rsidRDefault="002F5B14" w:rsidP="002F5B14">
            <w:pPr>
              <w:rPr>
                <w:rFonts w:ascii="Calibri" w:hAnsi="Calibri" w:cs="Calibri"/>
                <w:sz w:val="20"/>
                <w:szCs w:val="20"/>
              </w:rPr>
            </w:pPr>
            <w:r>
              <w:rPr>
                <w:rFonts w:ascii="Calibri" w:hAnsi="Calibri" w:cs="Calibri"/>
                <w:sz w:val="20"/>
                <w:szCs w:val="20"/>
              </w:rPr>
              <w:t>Semester 2, Week 12</w:t>
            </w:r>
          </w:p>
        </w:tc>
      </w:tr>
    </w:tbl>
    <w:p w14:paraId="77B8E857" w14:textId="77777777" w:rsidR="00430FDB" w:rsidRDefault="00430FDB" w:rsidP="00430FDB">
      <w:pPr>
        <w:rPr>
          <w:rFonts w:ascii="Calibri" w:hAnsi="Calibri" w:cs="Calibri"/>
          <w:sz w:val="22"/>
          <w:szCs w:val="22"/>
        </w:rPr>
      </w:pPr>
    </w:p>
    <w:p w14:paraId="6D9556B3" w14:textId="77777777" w:rsidR="00430FDB" w:rsidRDefault="00430FDB" w:rsidP="00430FDB">
      <w:pPr>
        <w:rPr>
          <w:rFonts w:ascii="Calibri" w:hAnsi="Calibri" w:cs="Calibri"/>
          <w:sz w:val="22"/>
          <w:szCs w:val="22"/>
        </w:rPr>
      </w:pPr>
      <w:r>
        <w:rPr>
          <w:rFonts w:ascii="Calibri" w:hAnsi="Calibri" w:cs="Calibri"/>
          <w:sz w:val="22"/>
          <w:szCs w:val="22"/>
        </w:rPr>
        <w:t>Your tutor will give you assessment briefs for each of the assessments.</w:t>
      </w:r>
    </w:p>
    <w:p w14:paraId="7FDFDF4A" w14:textId="77777777" w:rsidR="001346AF" w:rsidRDefault="001346AF" w:rsidP="00B7150F">
      <w:pPr>
        <w:rPr>
          <w:rFonts w:ascii="Calibri" w:hAnsi="Calibri" w:cs="Calibri"/>
          <w:b/>
          <w:sz w:val="28"/>
          <w:szCs w:val="28"/>
        </w:rPr>
      </w:pPr>
    </w:p>
    <w:p w14:paraId="51426784" w14:textId="4A860CBF"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7B8A20F2" w14:textId="77777777" w:rsidR="0018054B" w:rsidRDefault="0018054B" w:rsidP="00B7150F">
      <w:pPr>
        <w:rPr>
          <w:rFonts w:ascii="Calibri" w:hAnsi="Calibri" w:cs="Calibri"/>
          <w:sz w:val="22"/>
          <w:szCs w:val="22"/>
        </w:rPr>
      </w:pPr>
    </w:p>
    <w:p w14:paraId="7D1ED6A0" w14:textId="7DF38490" w:rsidR="00F43F7F" w:rsidRPr="00F43F7F" w:rsidRDefault="00F43F7F" w:rsidP="00B7150F">
      <w:pPr>
        <w:rPr>
          <w:rFonts w:ascii="Calibri" w:hAnsi="Calibri" w:cs="Calibri"/>
          <w:b/>
          <w:bCs/>
          <w:sz w:val="22"/>
          <w:szCs w:val="22"/>
        </w:rPr>
      </w:pPr>
      <w:r>
        <w:rPr>
          <w:rFonts w:ascii="Calibri" w:hAnsi="Calibri" w:cs="Calibri"/>
          <w:b/>
          <w:bCs/>
          <w:sz w:val="22"/>
          <w:szCs w:val="22"/>
        </w:rPr>
        <w:t>LAN4</w:t>
      </w:r>
      <w:r w:rsidR="002F5B14">
        <w:rPr>
          <w:rFonts w:ascii="Calibri" w:hAnsi="Calibri" w:cs="Calibri"/>
          <w:b/>
          <w:bCs/>
          <w:sz w:val="22"/>
          <w:szCs w:val="22"/>
        </w:rPr>
        <w:t>122</w:t>
      </w:r>
      <w:r>
        <w:rPr>
          <w:rFonts w:ascii="Calibri" w:hAnsi="Calibri" w:cs="Calibri"/>
          <w:b/>
          <w:bCs/>
          <w:sz w:val="22"/>
          <w:szCs w:val="22"/>
        </w:rPr>
        <w:t xml:space="preserve">: </w:t>
      </w:r>
      <w:r w:rsidR="0057143A">
        <w:rPr>
          <w:rFonts w:ascii="Calibri" w:hAnsi="Calibri" w:cs="Calibri"/>
          <w:b/>
          <w:bCs/>
          <w:sz w:val="22"/>
          <w:szCs w:val="22"/>
        </w:rPr>
        <w:t>Spanish</w:t>
      </w:r>
      <w:r>
        <w:rPr>
          <w:rFonts w:ascii="Calibri" w:hAnsi="Calibri" w:cs="Calibri"/>
          <w:b/>
          <w:bCs/>
          <w:sz w:val="22"/>
          <w:szCs w:val="22"/>
        </w:rPr>
        <w:t xml:space="preserve"> Language &amp; Culture 1</w:t>
      </w:r>
      <w:r w:rsidR="002F5B14">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sidR="00430FDB">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2D388D85" w14:textId="77777777" w:rsidTr="001346AF">
        <w:trPr>
          <w:trHeight w:val="312"/>
        </w:trPr>
        <w:tc>
          <w:tcPr>
            <w:tcW w:w="1666" w:type="pct"/>
            <w:tcBorders>
              <w:bottom w:val="single" w:sz="4" w:space="0" w:color="FFFFFF" w:themeColor="background1"/>
            </w:tcBorders>
            <w:shd w:val="clear" w:color="auto" w:fill="BA5102"/>
            <w:hideMark/>
          </w:tcPr>
          <w:p w14:paraId="231CBBED" w14:textId="699F9EDE" w:rsidR="00F43F7F" w:rsidRDefault="00F43F7F" w:rsidP="003B11E2">
            <w:pPr>
              <w:rPr>
                <w:rFonts w:ascii="Calibri" w:eastAsia="SimSun" w:hAnsi="Calibri" w:cs="Calibri"/>
                <w:b/>
                <w:color w:val="FBF2CC" w:themeColor="accent1" w:themeTint="33"/>
              </w:rPr>
            </w:pPr>
            <w:r>
              <w:rPr>
                <w:rFonts w:ascii="Calibri" w:eastAsia="SimSun" w:hAnsi="Calibri" w:cs="Calibri"/>
                <w:b/>
                <w:color w:val="FBF2CC" w:themeColor="accent1" w:themeTint="33"/>
              </w:rPr>
              <w:t>LAN4</w:t>
            </w:r>
            <w:r w:rsidR="002F5B14">
              <w:rPr>
                <w:rFonts w:ascii="Calibri" w:eastAsia="SimSun" w:hAnsi="Calibri" w:cs="Calibri"/>
                <w:b/>
                <w:color w:val="FBF2CC" w:themeColor="accent1" w:themeTint="33"/>
              </w:rPr>
              <w:t>122</w:t>
            </w:r>
          </w:p>
          <w:p w14:paraId="20623A0F"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735A0572"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5F8FE8DD"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2EE54944"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2F5B14" w:rsidRPr="0053613D" w14:paraId="5960B1FF"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D99FCA8" w14:textId="65737A09" w:rsidR="002F5B14" w:rsidRPr="003B11E2" w:rsidRDefault="002F5B14" w:rsidP="002F5B14">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77EB4F6" w14:textId="77777777" w:rsidR="002F5B14" w:rsidRPr="003B11E2" w:rsidRDefault="002F5B14" w:rsidP="002F5B14">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2F12BFD" w14:textId="77777777" w:rsidR="002F5B14" w:rsidRPr="00F43F7F" w:rsidRDefault="002F5B14" w:rsidP="002F5B1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93174F5" w14:textId="77777777" w:rsidR="002F5B14" w:rsidRPr="003B11E2" w:rsidRDefault="002F5B14" w:rsidP="002F5B14">
            <w:pPr>
              <w:rPr>
                <w:rFonts w:ascii="Calibri" w:eastAsia="SimSun" w:hAnsi="Calibri" w:cs="Calibri"/>
              </w:rPr>
            </w:pPr>
          </w:p>
        </w:tc>
      </w:tr>
      <w:tr w:rsidR="002F5B14" w:rsidRPr="0053613D" w14:paraId="129A7C6C" w14:textId="77777777" w:rsidTr="006B149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D99590D" w14:textId="7D316AAE" w:rsidR="002F5B14" w:rsidRPr="003B11E2" w:rsidRDefault="002F5B14" w:rsidP="002F5B14">
            <w:pPr>
              <w:pStyle w:val="ListParagraph"/>
              <w:numPr>
                <w:ilvl w:val="0"/>
                <w:numId w:val="6"/>
              </w:numPr>
              <w:rPr>
                <w:rFonts w:ascii="Calibri" w:eastAsia="SimSun" w:hAnsi="Calibri" w:cs="Calibri"/>
                <w:sz w:val="22"/>
                <w:szCs w:val="22"/>
              </w:rPr>
            </w:pPr>
            <w:r>
              <w:rPr>
                <w:rFonts w:ascii="Calibri" w:eastAsia="SimSun" w:hAnsi="Calibri" w:cs="Calibri"/>
                <w:sz w:val="22"/>
                <w:szCs w:val="22"/>
              </w:rPr>
              <w:t xml:space="preserve">Reading &amp; </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EFA4AA0" w14:textId="2200D753" w:rsidR="002F5B14" w:rsidRPr="003B11E2" w:rsidRDefault="002F5B14" w:rsidP="002F5B14">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30D9C30" w14:textId="77777777" w:rsidR="002F5B14" w:rsidRPr="00F43F7F" w:rsidRDefault="002F5B14" w:rsidP="002F5B1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C2DC2E4" w14:textId="6DFB3D2F" w:rsidR="002F5B14" w:rsidRPr="00F43F7F" w:rsidRDefault="002F5B14" w:rsidP="002F5B14">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2F5B14" w:rsidRPr="0053613D" w14:paraId="12ACB5F0" w14:textId="77777777" w:rsidTr="006B149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BA3FBAC" w14:textId="4089417A" w:rsidR="002F5B14" w:rsidRPr="003B11E2" w:rsidRDefault="002F5B14" w:rsidP="002F5B14">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B64C33">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CFAD76A" w14:textId="1A6CC349" w:rsidR="002F5B14" w:rsidRPr="003B11E2" w:rsidRDefault="002F5B14" w:rsidP="002F5B14">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E26E6DB" w14:textId="598C8C9A" w:rsidR="002F5B14" w:rsidRPr="00F43F7F" w:rsidRDefault="002F5B14" w:rsidP="002F5B14">
            <w:pPr>
              <w:rPr>
                <w:rFonts w:ascii="Calibri" w:eastAsia="SimSun" w:hAnsi="Calibri" w:cs="Calibri"/>
                <w:sz w:val="22"/>
                <w:szCs w:val="22"/>
              </w:rPr>
            </w:pPr>
            <w:r>
              <w:rPr>
                <w:rFonts w:ascii="Calibri" w:eastAsia="SimSun" w:hAnsi="Calibri" w:cs="Calibri"/>
                <w:iCs/>
                <w:sz w:val="22"/>
                <w:szCs w:val="22"/>
              </w:rPr>
              <w:t xml:space="preserve">200-250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5D39665" w14:textId="77777777" w:rsidR="002F5B14" w:rsidRPr="006922A7" w:rsidRDefault="002F5B14" w:rsidP="002F5B14">
            <w:pPr>
              <w:rPr>
                <w:rFonts w:ascii="Calibri" w:hAnsi="Calibri" w:cs="Calibri"/>
                <w:sz w:val="20"/>
                <w:szCs w:val="20"/>
              </w:rPr>
            </w:pPr>
            <w:r w:rsidRPr="006922A7">
              <w:rPr>
                <w:rFonts w:ascii="Calibri" w:hAnsi="Calibri" w:cs="Calibri"/>
                <w:sz w:val="20"/>
                <w:szCs w:val="20"/>
              </w:rPr>
              <w:t>Submission (formative):</w:t>
            </w:r>
          </w:p>
          <w:p w14:paraId="313D7A3B" w14:textId="77777777" w:rsidR="002F5B14" w:rsidRPr="006922A7" w:rsidRDefault="002F5B14" w:rsidP="002F5B14">
            <w:pPr>
              <w:rPr>
                <w:rFonts w:ascii="Calibri" w:hAnsi="Calibri" w:cs="Calibri"/>
                <w:sz w:val="20"/>
                <w:szCs w:val="20"/>
              </w:rPr>
            </w:pPr>
            <w:r w:rsidRPr="006922A7">
              <w:rPr>
                <w:rFonts w:ascii="Calibri" w:hAnsi="Calibri" w:cs="Calibri"/>
                <w:sz w:val="20"/>
                <w:szCs w:val="20"/>
              </w:rPr>
              <w:t>Semester 2, Week 7</w:t>
            </w:r>
          </w:p>
          <w:p w14:paraId="1E870599" w14:textId="77777777" w:rsidR="002F5B14" w:rsidRPr="006922A7" w:rsidRDefault="002F5B14" w:rsidP="002F5B14">
            <w:pPr>
              <w:rPr>
                <w:rFonts w:ascii="Calibri" w:hAnsi="Calibri" w:cs="Calibri"/>
                <w:sz w:val="20"/>
                <w:szCs w:val="20"/>
              </w:rPr>
            </w:pPr>
            <w:r w:rsidRPr="006922A7">
              <w:rPr>
                <w:rFonts w:ascii="Calibri" w:hAnsi="Calibri" w:cs="Calibri"/>
                <w:sz w:val="20"/>
                <w:szCs w:val="20"/>
              </w:rPr>
              <w:t>Feedback given in Week 8</w:t>
            </w:r>
          </w:p>
          <w:p w14:paraId="3CEE8218" w14:textId="77777777" w:rsidR="002F5B14" w:rsidRPr="006922A7" w:rsidRDefault="002F5B14" w:rsidP="002F5B14">
            <w:pPr>
              <w:rPr>
                <w:rFonts w:ascii="Calibri" w:hAnsi="Calibri" w:cs="Calibri"/>
                <w:sz w:val="20"/>
                <w:szCs w:val="20"/>
              </w:rPr>
            </w:pPr>
            <w:r w:rsidRPr="006922A7">
              <w:rPr>
                <w:rFonts w:ascii="Calibri" w:hAnsi="Calibri" w:cs="Calibri"/>
                <w:sz w:val="20"/>
                <w:szCs w:val="20"/>
              </w:rPr>
              <w:t>Submission (summative):</w:t>
            </w:r>
          </w:p>
          <w:p w14:paraId="65734862" w14:textId="25019F73" w:rsidR="002F5B14" w:rsidRPr="00F43F7F" w:rsidRDefault="002F5B14" w:rsidP="002F5B14">
            <w:pPr>
              <w:rPr>
                <w:rFonts w:ascii="Calibri" w:hAnsi="Calibri" w:cs="Calibri"/>
                <w:sz w:val="20"/>
                <w:szCs w:val="20"/>
              </w:rPr>
            </w:pPr>
            <w:r w:rsidRPr="006922A7">
              <w:rPr>
                <w:rFonts w:ascii="Calibri" w:hAnsi="Calibri" w:cs="Calibri"/>
                <w:sz w:val="20"/>
                <w:szCs w:val="20"/>
              </w:rPr>
              <w:t>Semester 2, Week 9</w:t>
            </w:r>
          </w:p>
        </w:tc>
      </w:tr>
      <w:tr w:rsidR="002F5B14" w:rsidRPr="0053613D" w14:paraId="3D50E514" w14:textId="77777777" w:rsidTr="006B149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6CC85F8" w14:textId="48193949" w:rsidR="002F5B14" w:rsidRPr="003B11E2" w:rsidRDefault="002F5B14" w:rsidP="002F5B14">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F3C1D09" w14:textId="3C8C7EDF" w:rsidR="002F5B14" w:rsidRPr="00F43F7F" w:rsidRDefault="002F5B14" w:rsidP="002F5B14">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032C6F8" w14:textId="74EBFCC3" w:rsidR="002F5B14" w:rsidRPr="00F43F7F" w:rsidRDefault="002F5B14" w:rsidP="002F5B14">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7081D17" w14:textId="461C40BE" w:rsidR="002F5B14" w:rsidRPr="00F43F7F" w:rsidRDefault="002F5B14" w:rsidP="002F5B14">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2F5B14" w:rsidRPr="0053613D" w14:paraId="0C6D748A" w14:textId="77777777" w:rsidTr="006B149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371156B" w14:textId="44158B16" w:rsidR="002F5B14" w:rsidRPr="003B11E2" w:rsidRDefault="002F5B14" w:rsidP="002F5B14">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44F8BF5" w14:textId="64F7C93C" w:rsidR="002F5B14" w:rsidRPr="003B11E2" w:rsidRDefault="002F5B14" w:rsidP="002F5B14">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AB8E08F" w14:textId="10EFDF90" w:rsidR="002F5B14" w:rsidRPr="00F43F7F" w:rsidRDefault="002F5B14" w:rsidP="002F5B14">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18BD4BF" w14:textId="51644197" w:rsidR="002F5B14" w:rsidRPr="00F43F7F" w:rsidRDefault="002F5B14" w:rsidP="002F5B14">
            <w:pPr>
              <w:rPr>
                <w:rFonts w:ascii="Calibri" w:hAnsi="Calibri" w:cs="Calibri"/>
                <w:sz w:val="20"/>
                <w:szCs w:val="20"/>
              </w:rPr>
            </w:pPr>
            <w:r>
              <w:rPr>
                <w:rFonts w:ascii="Calibri" w:hAnsi="Calibri" w:cs="Calibri"/>
                <w:sz w:val="20"/>
                <w:szCs w:val="20"/>
              </w:rPr>
              <w:t>Examination period</w:t>
            </w:r>
          </w:p>
        </w:tc>
      </w:tr>
    </w:tbl>
    <w:p w14:paraId="59FE50FE" w14:textId="77777777" w:rsidR="003B11E2" w:rsidRDefault="003B11E2" w:rsidP="00B7150F">
      <w:pPr>
        <w:rPr>
          <w:rFonts w:ascii="Calibri" w:hAnsi="Calibri" w:cs="Calibri"/>
          <w:sz w:val="22"/>
          <w:szCs w:val="22"/>
        </w:rPr>
      </w:pPr>
    </w:p>
    <w:p w14:paraId="303ABF27" w14:textId="77777777" w:rsidR="0018054B" w:rsidRDefault="00F43F7F" w:rsidP="00B7150F">
      <w:pPr>
        <w:rPr>
          <w:rFonts w:ascii="Calibri" w:hAnsi="Calibri" w:cs="Calibri"/>
          <w:sz w:val="22"/>
          <w:szCs w:val="22"/>
        </w:rPr>
      </w:pPr>
      <w:r>
        <w:rPr>
          <w:rFonts w:ascii="Calibri" w:hAnsi="Calibri" w:cs="Calibri"/>
          <w:sz w:val="22"/>
          <w:szCs w:val="22"/>
        </w:rPr>
        <w:t>Your tutor will give you assessment briefs for each of the assessments.</w:t>
      </w:r>
    </w:p>
    <w:p w14:paraId="58C4051F" w14:textId="77777777" w:rsidR="00F43F7F" w:rsidRDefault="00F43F7F" w:rsidP="00B7150F">
      <w:pPr>
        <w:rPr>
          <w:rFonts w:ascii="Calibri" w:hAnsi="Calibri" w:cs="Calibri"/>
          <w:sz w:val="22"/>
          <w:szCs w:val="22"/>
        </w:rPr>
      </w:pPr>
    </w:p>
    <w:p w14:paraId="65F31B4C" w14:textId="77777777" w:rsidR="00F54561" w:rsidRDefault="00F54561" w:rsidP="0018054B">
      <w:pPr>
        <w:rPr>
          <w:rFonts w:ascii="Calibri" w:hAnsi="Calibri" w:cs="Calibri"/>
          <w:b/>
        </w:rPr>
      </w:pPr>
    </w:p>
    <w:p w14:paraId="3B897E41" w14:textId="77777777" w:rsidR="00F54561" w:rsidRDefault="00F54561" w:rsidP="0018054B">
      <w:pPr>
        <w:rPr>
          <w:rFonts w:ascii="Calibri" w:hAnsi="Calibri" w:cs="Calibri"/>
          <w:b/>
        </w:rPr>
      </w:pPr>
    </w:p>
    <w:p w14:paraId="1057F593" w14:textId="77777777" w:rsidR="00F54561" w:rsidRDefault="00F54561" w:rsidP="0018054B">
      <w:pPr>
        <w:rPr>
          <w:rFonts w:ascii="Calibri" w:hAnsi="Calibri" w:cs="Calibri"/>
          <w:b/>
        </w:rPr>
      </w:pPr>
    </w:p>
    <w:p w14:paraId="2E303A39" w14:textId="77777777" w:rsidR="00F54561" w:rsidRDefault="00F54561" w:rsidP="0018054B">
      <w:pPr>
        <w:rPr>
          <w:rFonts w:ascii="Calibri" w:hAnsi="Calibri" w:cs="Calibri"/>
          <w:b/>
        </w:rPr>
      </w:pPr>
    </w:p>
    <w:p w14:paraId="40834C28" w14:textId="77777777" w:rsidR="00F54561" w:rsidRDefault="00F54561" w:rsidP="0018054B">
      <w:pPr>
        <w:rPr>
          <w:rFonts w:ascii="Calibri" w:hAnsi="Calibri" w:cs="Calibri"/>
          <w:b/>
        </w:rPr>
      </w:pPr>
    </w:p>
    <w:p w14:paraId="06BD779E" w14:textId="77777777" w:rsidR="00F54561" w:rsidRDefault="00F54561" w:rsidP="0018054B">
      <w:pPr>
        <w:rPr>
          <w:rFonts w:ascii="Calibri" w:hAnsi="Calibri" w:cs="Calibri"/>
          <w:b/>
        </w:rPr>
      </w:pPr>
    </w:p>
    <w:p w14:paraId="552290F0" w14:textId="77777777" w:rsidR="00F54561" w:rsidRDefault="00F54561" w:rsidP="0018054B">
      <w:pPr>
        <w:rPr>
          <w:rFonts w:ascii="Calibri" w:hAnsi="Calibri" w:cs="Calibri"/>
          <w:b/>
        </w:rPr>
      </w:pPr>
    </w:p>
    <w:p w14:paraId="0A117AE3" w14:textId="77777777" w:rsidR="00F54561" w:rsidRDefault="00F54561" w:rsidP="0018054B">
      <w:pPr>
        <w:rPr>
          <w:rFonts w:ascii="Calibri" w:hAnsi="Calibri" w:cs="Calibri"/>
          <w:b/>
        </w:rPr>
      </w:pPr>
    </w:p>
    <w:p w14:paraId="358B59BC" w14:textId="77777777" w:rsidR="000E6672" w:rsidRDefault="000E6672" w:rsidP="000E6672">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3DFE43C2" w14:textId="77777777" w:rsidR="000E6672" w:rsidRDefault="000E6672" w:rsidP="000E6672">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0E6672" w:rsidRPr="00D9321E" w14:paraId="4E898F5E" w14:textId="77777777" w:rsidTr="00D5205A">
        <w:tc>
          <w:tcPr>
            <w:tcW w:w="1843" w:type="dxa"/>
            <w:shd w:val="clear" w:color="auto" w:fill="BA5102"/>
            <w:vAlign w:val="center"/>
          </w:tcPr>
          <w:p w14:paraId="5E7A47BC" w14:textId="77777777" w:rsidR="000E6672" w:rsidRPr="00241DB2" w:rsidRDefault="000E66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7229" w:type="dxa"/>
            <w:shd w:val="clear" w:color="auto" w:fill="F2F2F2" w:themeFill="background1" w:themeFillShade="F2"/>
          </w:tcPr>
          <w:p w14:paraId="141EE478" w14:textId="77777777" w:rsidR="000E6672" w:rsidRPr="00AE2FFB" w:rsidRDefault="000E6672" w:rsidP="00731F9A">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002F9C06" w14:textId="77777777" w:rsidR="000E6672" w:rsidRPr="00AE2FFB" w:rsidRDefault="000E6672" w:rsidP="00731F9A">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How fully, and in what breadth, has the topic been covered?</w:t>
            </w:r>
          </w:p>
          <w:p w14:paraId="3D815025" w14:textId="77777777" w:rsidR="000E6672" w:rsidRPr="00AE2FFB" w:rsidRDefault="000E6672" w:rsidP="00731F9A">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24EC7D9A" w14:textId="77777777" w:rsidR="000E6672" w:rsidRPr="00AE2FFB" w:rsidRDefault="000E6672" w:rsidP="00731F9A">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1F9B3CDD" w14:textId="77777777" w:rsidR="000E6672" w:rsidRPr="00AE2FFB" w:rsidRDefault="000E6672" w:rsidP="00731F9A">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Have different aspects of the topic been elaborated?</w:t>
            </w:r>
          </w:p>
          <w:p w14:paraId="217A9B71" w14:textId="77777777" w:rsidR="000E6672" w:rsidRPr="00AE2FFB" w:rsidRDefault="000E6672" w:rsidP="00731F9A">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How relevant, and how correct, is the information included?</w:t>
            </w:r>
          </w:p>
          <w:p w14:paraId="77A9F785" w14:textId="77777777" w:rsidR="000E6672" w:rsidRPr="00AE2FFB" w:rsidRDefault="000E6672" w:rsidP="00731F9A">
            <w:pPr>
              <w:pStyle w:val="ListParagraph"/>
              <w:ind w:left="360" w:right="130"/>
              <w:jc w:val="both"/>
              <w:rPr>
                <w:rFonts w:ascii="Calibri" w:hAnsi="Calibri" w:cs="Calibri"/>
                <w:sz w:val="22"/>
                <w:szCs w:val="22"/>
              </w:rPr>
            </w:pPr>
          </w:p>
        </w:tc>
      </w:tr>
      <w:tr w:rsidR="000E6672" w:rsidRPr="00FB0995" w14:paraId="049C3625" w14:textId="77777777" w:rsidTr="00D5205A">
        <w:tc>
          <w:tcPr>
            <w:tcW w:w="1843" w:type="dxa"/>
            <w:shd w:val="clear" w:color="auto" w:fill="BA5102"/>
            <w:vAlign w:val="center"/>
          </w:tcPr>
          <w:p w14:paraId="0E4DF247" w14:textId="77777777" w:rsidR="000E6672" w:rsidRPr="00241DB2" w:rsidRDefault="000E66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Organisation, Coherence and cohesion</w:t>
            </w:r>
          </w:p>
        </w:tc>
        <w:tc>
          <w:tcPr>
            <w:tcW w:w="7229" w:type="dxa"/>
            <w:shd w:val="clear" w:color="auto" w:fill="F2F2F2" w:themeFill="background1" w:themeFillShade="F2"/>
          </w:tcPr>
          <w:p w14:paraId="5F543B33" w14:textId="77777777" w:rsidR="000E6672" w:rsidRPr="00AE2FFB" w:rsidRDefault="000E6672" w:rsidP="00731F9A">
            <w:pPr>
              <w:pStyle w:val="ListParagraph"/>
              <w:numPr>
                <w:ilvl w:val="0"/>
                <w:numId w:val="13"/>
              </w:numPr>
              <w:ind w:right="130"/>
              <w:jc w:val="both"/>
              <w:rPr>
                <w:rFonts w:ascii="Calibri" w:hAnsi="Calibri" w:cs="Calibri"/>
                <w:sz w:val="22"/>
                <w:szCs w:val="22"/>
              </w:rPr>
            </w:pPr>
            <w:r w:rsidRPr="00AE2FFB">
              <w:rPr>
                <w:rFonts w:ascii="Calibri" w:hAnsi="Calibri" w:cs="Calibri"/>
                <w:sz w:val="22"/>
                <w:szCs w:val="22"/>
              </w:rPr>
              <w:t>How clear is the text, and how logical is its structure?</w:t>
            </w:r>
          </w:p>
          <w:p w14:paraId="3D6FF037" w14:textId="77777777" w:rsidR="000E6672" w:rsidRPr="00AE2FFB" w:rsidRDefault="000E6672" w:rsidP="00731F9A">
            <w:pPr>
              <w:pStyle w:val="ListParagraph"/>
              <w:numPr>
                <w:ilvl w:val="0"/>
                <w:numId w:val="13"/>
              </w:numPr>
              <w:ind w:right="130"/>
              <w:jc w:val="both"/>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0A5F3BE9" w14:textId="77777777" w:rsidR="000E6672" w:rsidRPr="00AE2FFB" w:rsidRDefault="000E6672" w:rsidP="00731F9A">
            <w:pPr>
              <w:pStyle w:val="ListParagraph"/>
              <w:numPr>
                <w:ilvl w:val="0"/>
                <w:numId w:val="13"/>
              </w:numPr>
              <w:ind w:right="130"/>
              <w:jc w:val="both"/>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028A0987" w14:textId="77777777" w:rsidR="000E6672" w:rsidRPr="00AE2FFB" w:rsidRDefault="000E6672" w:rsidP="00731F9A">
            <w:pPr>
              <w:ind w:right="130"/>
              <w:jc w:val="both"/>
              <w:rPr>
                <w:rFonts w:ascii="Calibri" w:hAnsi="Calibri" w:cs="Calibri"/>
                <w:sz w:val="22"/>
                <w:szCs w:val="22"/>
              </w:rPr>
            </w:pPr>
          </w:p>
        </w:tc>
      </w:tr>
      <w:tr w:rsidR="000E6672" w:rsidRPr="00FB0995" w14:paraId="40FD4321" w14:textId="77777777" w:rsidTr="00D5205A">
        <w:tc>
          <w:tcPr>
            <w:tcW w:w="1843" w:type="dxa"/>
            <w:shd w:val="clear" w:color="auto" w:fill="BA5102"/>
            <w:vAlign w:val="center"/>
          </w:tcPr>
          <w:p w14:paraId="77D5E276" w14:textId="77777777" w:rsidR="000E6672" w:rsidRPr="00241DB2" w:rsidRDefault="000E66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Range</w:t>
            </w:r>
          </w:p>
          <w:p w14:paraId="635DC277" w14:textId="77777777" w:rsidR="000E6672" w:rsidRPr="00241DB2" w:rsidRDefault="000E66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(Grammar, Syntax, Vocabulary)</w:t>
            </w:r>
          </w:p>
        </w:tc>
        <w:tc>
          <w:tcPr>
            <w:tcW w:w="7229" w:type="dxa"/>
            <w:shd w:val="clear" w:color="auto" w:fill="F2F2F2" w:themeFill="background1" w:themeFillShade="F2"/>
          </w:tcPr>
          <w:p w14:paraId="1EFA38A8" w14:textId="77777777" w:rsidR="000E6672" w:rsidRPr="00AE2FFB" w:rsidRDefault="000E6672" w:rsidP="00731F9A">
            <w:pPr>
              <w:pStyle w:val="ListParagraph"/>
              <w:numPr>
                <w:ilvl w:val="0"/>
                <w:numId w:val="14"/>
              </w:numPr>
              <w:ind w:right="130"/>
              <w:jc w:val="both"/>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005C4E51" w14:textId="77777777" w:rsidR="000E6672" w:rsidRPr="00AE2FFB" w:rsidRDefault="000E6672" w:rsidP="00731F9A">
            <w:pPr>
              <w:pStyle w:val="ListParagraph"/>
              <w:numPr>
                <w:ilvl w:val="0"/>
                <w:numId w:val="14"/>
              </w:numPr>
              <w:ind w:right="130"/>
              <w:jc w:val="both"/>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70351F43" w14:textId="77777777" w:rsidR="000E6672" w:rsidRPr="00AE2FFB" w:rsidRDefault="000E6672" w:rsidP="00731F9A">
            <w:pPr>
              <w:ind w:right="130"/>
              <w:jc w:val="both"/>
              <w:rPr>
                <w:rFonts w:ascii="Calibri" w:hAnsi="Calibri" w:cs="Calibri"/>
                <w:sz w:val="22"/>
                <w:szCs w:val="22"/>
              </w:rPr>
            </w:pPr>
          </w:p>
        </w:tc>
      </w:tr>
      <w:tr w:rsidR="000E6672" w:rsidRPr="00135DAC" w14:paraId="59356376" w14:textId="77777777" w:rsidTr="00D5205A">
        <w:tc>
          <w:tcPr>
            <w:tcW w:w="1843" w:type="dxa"/>
            <w:shd w:val="clear" w:color="auto" w:fill="BA5102"/>
            <w:vAlign w:val="center"/>
          </w:tcPr>
          <w:p w14:paraId="4F051F88" w14:textId="77777777" w:rsidR="000E6672" w:rsidRPr="00241DB2" w:rsidRDefault="000E66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Accuracy (Grammar, Syntax, Vocabulary)</w:t>
            </w:r>
          </w:p>
        </w:tc>
        <w:tc>
          <w:tcPr>
            <w:tcW w:w="7229" w:type="dxa"/>
            <w:shd w:val="clear" w:color="auto" w:fill="F2F2F2" w:themeFill="background1" w:themeFillShade="F2"/>
          </w:tcPr>
          <w:p w14:paraId="12977662" w14:textId="77777777" w:rsidR="000E6672" w:rsidRPr="00AE2FFB" w:rsidRDefault="000E6672" w:rsidP="00731F9A">
            <w:pPr>
              <w:pStyle w:val="ListParagraph"/>
              <w:numPr>
                <w:ilvl w:val="0"/>
                <w:numId w:val="16"/>
              </w:numPr>
              <w:ind w:right="130"/>
              <w:jc w:val="both"/>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57A53623" w14:textId="77777777" w:rsidR="000E6672" w:rsidRPr="00AE2FFB" w:rsidRDefault="000E6672" w:rsidP="00731F9A">
            <w:pPr>
              <w:pStyle w:val="ListParagraph"/>
              <w:numPr>
                <w:ilvl w:val="0"/>
                <w:numId w:val="15"/>
              </w:numPr>
              <w:ind w:right="130"/>
              <w:jc w:val="both"/>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781AC0D1" w14:textId="77777777" w:rsidR="000E6672" w:rsidRPr="00AE2FFB" w:rsidRDefault="000E6672" w:rsidP="00731F9A">
            <w:pPr>
              <w:pStyle w:val="ListParagraph"/>
              <w:numPr>
                <w:ilvl w:val="0"/>
                <w:numId w:val="15"/>
              </w:numPr>
              <w:ind w:right="130"/>
              <w:jc w:val="both"/>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3564058B" w14:textId="77777777" w:rsidR="000E6672" w:rsidRPr="00AE2FFB" w:rsidRDefault="000E6672" w:rsidP="00731F9A">
            <w:pPr>
              <w:ind w:right="130"/>
              <w:jc w:val="both"/>
              <w:rPr>
                <w:rFonts w:ascii="Calibri" w:hAnsi="Calibri" w:cs="Calibri"/>
                <w:sz w:val="22"/>
                <w:szCs w:val="22"/>
              </w:rPr>
            </w:pPr>
          </w:p>
        </w:tc>
      </w:tr>
    </w:tbl>
    <w:p w14:paraId="70358805" w14:textId="77777777" w:rsidR="000E6672" w:rsidRPr="00C851C8" w:rsidRDefault="000E6672" w:rsidP="000E6672">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50B02612" w14:textId="77777777" w:rsidR="000E6672" w:rsidRDefault="000E6672" w:rsidP="000E6672">
      <w:pPr>
        <w:rPr>
          <w:rFonts w:ascii="Calibri" w:hAnsi="Calibri" w:cs="Calibri"/>
        </w:rPr>
      </w:pPr>
    </w:p>
    <w:p w14:paraId="10B15CEE" w14:textId="77777777" w:rsidR="000E6672" w:rsidRPr="0018054B" w:rsidRDefault="000E6672" w:rsidP="000E6672">
      <w:pPr>
        <w:rPr>
          <w:rFonts w:ascii="Calibri" w:hAnsi="Calibri" w:cs="Calibri"/>
        </w:rPr>
      </w:pPr>
    </w:p>
    <w:p w14:paraId="7F46C882" w14:textId="77777777" w:rsidR="000E6672" w:rsidRPr="00AB4CD8" w:rsidRDefault="000E6672" w:rsidP="000E6672">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59873051" w14:textId="77777777" w:rsidR="000E6672" w:rsidRPr="00850E64" w:rsidRDefault="000E6672" w:rsidP="000E6672">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0E6672" w:rsidRPr="00FB0995" w14:paraId="2AB52984" w14:textId="77777777" w:rsidTr="00D5205A">
        <w:tc>
          <w:tcPr>
            <w:tcW w:w="1838" w:type="dxa"/>
            <w:shd w:val="clear" w:color="auto" w:fill="BA5102"/>
            <w:vAlign w:val="center"/>
          </w:tcPr>
          <w:p w14:paraId="32556E77" w14:textId="77777777" w:rsidR="000E6672" w:rsidRPr="00241DB2" w:rsidRDefault="000E66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7172" w:type="dxa"/>
            <w:shd w:val="clear" w:color="auto" w:fill="F2F2F2" w:themeFill="background1" w:themeFillShade="F2"/>
          </w:tcPr>
          <w:p w14:paraId="127B994F" w14:textId="77777777" w:rsidR="000E6672" w:rsidRPr="00223EC4" w:rsidRDefault="000E6672" w:rsidP="00731F9A">
            <w:pPr>
              <w:pStyle w:val="ListParagraph"/>
              <w:numPr>
                <w:ilvl w:val="0"/>
                <w:numId w:val="17"/>
              </w:numPr>
              <w:jc w:val="both"/>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0E6672" w:rsidRPr="00FB0995" w14:paraId="24920D5D" w14:textId="77777777" w:rsidTr="00D5205A">
        <w:tc>
          <w:tcPr>
            <w:tcW w:w="1838" w:type="dxa"/>
            <w:shd w:val="clear" w:color="auto" w:fill="BA5102"/>
            <w:vAlign w:val="center"/>
          </w:tcPr>
          <w:p w14:paraId="0306812D" w14:textId="77777777" w:rsidR="000E6672" w:rsidRPr="00241DB2" w:rsidRDefault="000E66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Range of vocabulary and structures</w:t>
            </w:r>
          </w:p>
        </w:tc>
        <w:tc>
          <w:tcPr>
            <w:tcW w:w="7172" w:type="dxa"/>
            <w:shd w:val="clear" w:color="auto" w:fill="F2F2F2" w:themeFill="background1" w:themeFillShade="F2"/>
          </w:tcPr>
          <w:p w14:paraId="2B96551E" w14:textId="77777777" w:rsidR="000E6672" w:rsidRPr="00223EC4" w:rsidRDefault="000E6672" w:rsidP="00731F9A">
            <w:pPr>
              <w:pStyle w:val="ListParagraph"/>
              <w:numPr>
                <w:ilvl w:val="0"/>
                <w:numId w:val="17"/>
              </w:numPr>
              <w:jc w:val="both"/>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414C3B77" w14:textId="77777777" w:rsidR="000E6672" w:rsidRPr="00223EC4" w:rsidRDefault="000E6672" w:rsidP="00731F9A">
            <w:pPr>
              <w:pStyle w:val="ListParagraph"/>
              <w:numPr>
                <w:ilvl w:val="0"/>
                <w:numId w:val="17"/>
              </w:numPr>
              <w:jc w:val="both"/>
              <w:rPr>
                <w:rFonts w:ascii="Calibri" w:hAnsi="Calibri" w:cs="Calibri"/>
                <w:sz w:val="22"/>
                <w:szCs w:val="22"/>
              </w:rPr>
            </w:pPr>
            <w:r w:rsidRPr="00223EC4">
              <w:rPr>
                <w:rFonts w:ascii="Calibri" w:hAnsi="Calibri" w:cs="Calibri"/>
                <w:sz w:val="22"/>
                <w:szCs w:val="22"/>
              </w:rPr>
              <w:lastRenderedPageBreak/>
              <w:t>What kind of sentence structures do you use? Are they simple (such as a list of short main clauses), or are they more complex (using longer sentence structures with subordinate clauses that are well connected by conjunctions)?</w:t>
            </w:r>
          </w:p>
        </w:tc>
      </w:tr>
      <w:tr w:rsidR="000E6672" w:rsidRPr="00FB0995" w14:paraId="7ADC7E1B" w14:textId="77777777" w:rsidTr="00D5205A">
        <w:tc>
          <w:tcPr>
            <w:tcW w:w="1838" w:type="dxa"/>
            <w:shd w:val="clear" w:color="auto" w:fill="BA5102"/>
            <w:vAlign w:val="center"/>
          </w:tcPr>
          <w:p w14:paraId="1217670E" w14:textId="77777777" w:rsidR="000E6672" w:rsidRPr="00241DB2" w:rsidRDefault="000E6672" w:rsidP="00D5205A">
            <w:pPr>
              <w:rPr>
                <w:rFonts w:ascii="Calibri" w:hAnsi="Calibri" w:cs="Calibri"/>
                <w:b/>
                <w:bCs/>
                <w:color w:val="FBF2CC" w:themeColor="accent1" w:themeTint="33"/>
              </w:rPr>
            </w:pPr>
            <w:r w:rsidRPr="00241DB2">
              <w:rPr>
                <w:rFonts w:ascii="Calibri" w:hAnsi="Calibri" w:cs="Calibri"/>
                <w:b/>
                <w:bCs/>
                <w:color w:val="FBF2CC" w:themeColor="accent1" w:themeTint="33"/>
              </w:rPr>
              <w:lastRenderedPageBreak/>
              <w:t>Accuracy of vocabulary and grammatical structures</w:t>
            </w:r>
          </w:p>
        </w:tc>
        <w:tc>
          <w:tcPr>
            <w:tcW w:w="7172" w:type="dxa"/>
            <w:shd w:val="clear" w:color="auto" w:fill="F2F2F2" w:themeFill="background1" w:themeFillShade="F2"/>
          </w:tcPr>
          <w:p w14:paraId="26D93564" w14:textId="77777777" w:rsidR="000E6672" w:rsidRPr="00223EC4" w:rsidRDefault="000E6672" w:rsidP="00731F9A">
            <w:pPr>
              <w:pStyle w:val="ListParagraph"/>
              <w:numPr>
                <w:ilvl w:val="0"/>
                <w:numId w:val="17"/>
              </w:numPr>
              <w:jc w:val="both"/>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75E204BB" w14:textId="77777777" w:rsidR="000E6672" w:rsidRPr="00223EC4" w:rsidRDefault="000E6672" w:rsidP="00731F9A">
            <w:pPr>
              <w:pStyle w:val="ListParagraph"/>
              <w:numPr>
                <w:ilvl w:val="0"/>
                <w:numId w:val="17"/>
              </w:numPr>
              <w:jc w:val="both"/>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0E6672" w:rsidRPr="00FB0995" w14:paraId="798F70F9" w14:textId="77777777" w:rsidTr="00D5205A">
        <w:tc>
          <w:tcPr>
            <w:tcW w:w="1838" w:type="dxa"/>
            <w:shd w:val="clear" w:color="auto" w:fill="BA5102"/>
            <w:vAlign w:val="center"/>
          </w:tcPr>
          <w:p w14:paraId="77DEBB88" w14:textId="77777777" w:rsidR="000E6672" w:rsidRPr="00241DB2" w:rsidRDefault="000E66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Pronunciation</w:t>
            </w:r>
          </w:p>
        </w:tc>
        <w:tc>
          <w:tcPr>
            <w:tcW w:w="7172" w:type="dxa"/>
            <w:shd w:val="clear" w:color="auto" w:fill="F2F2F2" w:themeFill="background1" w:themeFillShade="F2"/>
          </w:tcPr>
          <w:p w14:paraId="36CD35A3" w14:textId="77777777" w:rsidR="000E6672" w:rsidRPr="00223EC4" w:rsidRDefault="000E6672" w:rsidP="00731F9A">
            <w:pPr>
              <w:pStyle w:val="ListParagraph"/>
              <w:numPr>
                <w:ilvl w:val="0"/>
                <w:numId w:val="17"/>
              </w:numPr>
              <w:jc w:val="both"/>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0E6672" w:rsidRPr="00FB0995" w14:paraId="2C05152A" w14:textId="77777777" w:rsidTr="00D5205A">
        <w:tc>
          <w:tcPr>
            <w:tcW w:w="1838" w:type="dxa"/>
            <w:shd w:val="clear" w:color="auto" w:fill="BA5102"/>
            <w:vAlign w:val="center"/>
          </w:tcPr>
          <w:p w14:paraId="0EEDFA98" w14:textId="77777777" w:rsidR="000E6672" w:rsidRPr="00241DB2" w:rsidRDefault="000E66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Fluency</w:t>
            </w:r>
          </w:p>
        </w:tc>
        <w:tc>
          <w:tcPr>
            <w:tcW w:w="7172" w:type="dxa"/>
            <w:shd w:val="clear" w:color="auto" w:fill="F2F2F2" w:themeFill="background1" w:themeFillShade="F2"/>
          </w:tcPr>
          <w:p w14:paraId="5AB34FB1" w14:textId="77777777" w:rsidR="000E6672" w:rsidRPr="00223EC4" w:rsidRDefault="000E6672" w:rsidP="00731F9A">
            <w:pPr>
              <w:pStyle w:val="ListParagraph"/>
              <w:numPr>
                <w:ilvl w:val="0"/>
                <w:numId w:val="17"/>
              </w:numPr>
              <w:jc w:val="both"/>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0E6672" w:rsidRPr="00FB0995" w14:paraId="78F330C6" w14:textId="77777777" w:rsidTr="00D5205A">
        <w:tc>
          <w:tcPr>
            <w:tcW w:w="1838" w:type="dxa"/>
            <w:shd w:val="clear" w:color="auto" w:fill="BA5102"/>
            <w:vAlign w:val="center"/>
          </w:tcPr>
          <w:p w14:paraId="5A09BA42" w14:textId="77777777" w:rsidR="000E6672" w:rsidRPr="00241DB2" w:rsidRDefault="000E66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Interactional skills</w:t>
            </w:r>
          </w:p>
        </w:tc>
        <w:tc>
          <w:tcPr>
            <w:tcW w:w="7172" w:type="dxa"/>
            <w:shd w:val="clear" w:color="auto" w:fill="F2F2F2" w:themeFill="background1" w:themeFillShade="F2"/>
          </w:tcPr>
          <w:p w14:paraId="423B5330" w14:textId="77777777" w:rsidR="000E6672" w:rsidRPr="00223EC4" w:rsidRDefault="000E6672" w:rsidP="00731F9A">
            <w:pPr>
              <w:pStyle w:val="ListParagraph"/>
              <w:numPr>
                <w:ilvl w:val="0"/>
                <w:numId w:val="17"/>
              </w:numPr>
              <w:jc w:val="both"/>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24A3220E" w14:textId="77777777" w:rsidR="000E6672" w:rsidRPr="00FB0995" w:rsidRDefault="000E6672" w:rsidP="000E6672">
      <w:pPr>
        <w:rPr>
          <w:rFonts w:ascii="Arial" w:hAnsi="Arial" w:cs="Arial"/>
        </w:rPr>
      </w:pPr>
    </w:p>
    <w:p w14:paraId="215E2BF5" w14:textId="77777777" w:rsidR="000E6672" w:rsidRPr="0018054B" w:rsidRDefault="000E6672" w:rsidP="000E6672">
      <w:pPr>
        <w:rPr>
          <w:rFonts w:ascii="Calibri" w:hAnsi="Calibri" w:cs="Calibri"/>
          <w:b/>
        </w:rPr>
      </w:pPr>
    </w:p>
    <w:p w14:paraId="3C1F0C2B" w14:textId="77777777" w:rsidR="0018054B" w:rsidRPr="0018054B" w:rsidRDefault="0018054B" w:rsidP="0018054B">
      <w:pPr>
        <w:rPr>
          <w:rFonts w:ascii="Calibri" w:hAnsi="Calibri" w:cs="Calibri"/>
          <w:b/>
        </w:rPr>
      </w:pPr>
    </w:p>
    <w:p w14:paraId="0E22ABE2" w14:textId="77777777" w:rsidR="0018054B" w:rsidRDefault="0018054B" w:rsidP="00B7150F">
      <w:pPr>
        <w:rPr>
          <w:rFonts w:ascii="Calibri" w:hAnsi="Calibri" w:cs="Calibri"/>
          <w:sz w:val="22"/>
          <w:szCs w:val="22"/>
        </w:rPr>
      </w:pPr>
    </w:p>
    <w:p w14:paraId="6328C3E8"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19CBE" w14:textId="77777777" w:rsidR="00225F71" w:rsidRDefault="00225F71" w:rsidP="009B2968">
      <w:r>
        <w:separator/>
      </w:r>
    </w:p>
  </w:endnote>
  <w:endnote w:type="continuationSeparator" w:id="0">
    <w:p w14:paraId="3FB34FE1" w14:textId="77777777" w:rsidR="00225F71" w:rsidRDefault="00225F71"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1658909"/>
      <w:docPartObj>
        <w:docPartGallery w:val="Page Numbers (Bottom of Page)"/>
        <w:docPartUnique/>
      </w:docPartObj>
    </w:sdtPr>
    <w:sdtContent>
      <w:p w14:paraId="7EB5E9BD" w14:textId="77777777" w:rsidR="00D07BD2" w:rsidRDefault="00D07BD2"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D4E19C" w14:textId="77777777" w:rsidR="00D07BD2" w:rsidRDefault="00D07BD2"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1389D" w14:textId="77777777" w:rsidR="00D07BD2" w:rsidRDefault="00D07BD2" w:rsidP="00E832AC">
    <w:pPr>
      <w:pStyle w:val="Footer"/>
      <w:rPr>
        <w:rStyle w:val="PageNumber"/>
      </w:rPr>
    </w:pPr>
    <w:r w:rsidRPr="00E832AC">
      <w:t>PAGE</w:t>
    </w:r>
    <w:r>
      <w:t xml:space="preserve">   </w:t>
    </w:r>
    <w:sdt>
      <w:sdtPr>
        <w:rPr>
          <w:rStyle w:val="PageNumber"/>
        </w:rPr>
        <w:id w:val="-1387641075"/>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Content>
      <w:p w14:paraId="3A3A93FB"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4BE01E" w14:textId="77777777" w:rsidR="009B2968" w:rsidRDefault="009B2968" w:rsidP="00E832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E2AB" w14:textId="6531BCD7" w:rsidR="009B2968" w:rsidRDefault="00E832A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Content>
        <w:r w:rsidR="009B2968">
          <w:rPr>
            <w:rStyle w:val="PageNumber"/>
          </w:rPr>
          <w:fldChar w:fldCharType="begin"/>
        </w:r>
        <w:r w:rsidR="009B2968">
          <w:rPr>
            <w:rStyle w:val="PageNumber"/>
          </w:rPr>
          <w:instrText xml:space="preserve"> PAGE </w:instrText>
        </w:r>
        <w:r w:rsidR="009B2968">
          <w:rPr>
            <w:rStyle w:val="PageNumber"/>
          </w:rPr>
          <w:fldChar w:fldCharType="separate"/>
        </w:r>
        <w:r w:rsidR="00F04320">
          <w:rPr>
            <w:rStyle w:val="PageNumber"/>
            <w:noProof/>
          </w:rPr>
          <w:t>2</w:t>
        </w:r>
        <w:r w:rsidR="009B2968">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3EBE5" w14:textId="77777777" w:rsidR="00225F71" w:rsidRDefault="00225F71" w:rsidP="009B2968">
      <w:r>
        <w:separator/>
      </w:r>
    </w:p>
  </w:footnote>
  <w:footnote w:type="continuationSeparator" w:id="0">
    <w:p w14:paraId="0766C73A" w14:textId="77777777" w:rsidR="00225F71" w:rsidRDefault="00225F71"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51559" w14:textId="77777777" w:rsidR="00D07BD2" w:rsidRPr="009B2968" w:rsidRDefault="00D07BD2" w:rsidP="00E832AC">
    <w:pPr>
      <w:pStyle w:val="Header"/>
    </w:pPr>
    <w:r w:rsidRPr="00E44B70">
      <w:rPr>
        <w:noProof/>
        <w:lang w:val="en-GB" w:eastAsia="zh-CN"/>
      </w:rPr>
      <mc:AlternateContent>
        <mc:Choice Requires="wps">
          <w:drawing>
            <wp:inline distT="0" distB="0" distL="0" distR="0" wp14:anchorId="090B58F2" wp14:editId="135FDF22">
              <wp:extent cx="5940598" cy="45719"/>
              <wp:effectExtent l="0" t="0" r="3175" b="5715"/>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1CC42F0" id="Rectangle 8"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" fillcolor="#ba5102" stroked="f" strokeweight="2pt">
              <v:stroke miterlimit="4"/>
              <v:textbox inset="3pt,3pt,3pt,3pt"/>
              <w10:anchorlock/>
            </v:rect>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5F49" w14:textId="77777777" w:rsidR="009B2968" w:rsidRPr="009B2968" w:rsidRDefault="009B2968" w:rsidP="00E832AC">
    <w:pPr>
      <w:pStyle w:val="Header"/>
    </w:pPr>
    <w:r w:rsidRPr="00E44B70">
      <w:rPr>
        <w:noProof/>
        <w:lang w:val="en-GB" w:eastAsia="zh-CN"/>
      </w:rPr>
      <mc:AlternateContent>
        <mc:Choice Requires="wps">
          <w:drawing>
            <wp:inline distT="0" distB="0" distL="0" distR="0" wp14:anchorId="1E869A17" wp14:editId="2CD21DAE">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5EF7F830"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" fillcolor="#ba5102"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F1A69"/>
    <w:multiLevelType w:val="hybridMultilevel"/>
    <w:tmpl w:val="785280D4"/>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B59FC"/>
    <w:multiLevelType w:val="hybridMultilevel"/>
    <w:tmpl w:val="DA7A1C5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D814A1"/>
    <w:multiLevelType w:val="hybridMultilevel"/>
    <w:tmpl w:val="3F1ED6B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F90406"/>
    <w:multiLevelType w:val="hybridMultilevel"/>
    <w:tmpl w:val="1276BF1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3C6211"/>
    <w:multiLevelType w:val="hybridMultilevel"/>
    <w:tmpl w:val="C5DE6F3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23588A"/>
    <w:multiLevelType w:val="hybridMultilevel"/>
    <w:tmpl w:val="CFDCE6E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530ABF"/>
    <w:multiLevelType w:val="hybridMultilevel"/>
    <w:tmpl w:val="59462CD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FF4771"/>
    <w:multiLevelType w:val="hybridMultilevel"/>
    <w:tmpl w:val="FE406BF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0F2BB8"/>
    <w:multiLevelType w:val="hybridMultilevel"/>
    <w:tmpl w:val="CE24EB88"/>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47B57"/>
    <w:multiLevelType w:val="hybridMultilevel"/>
    <w:tmpl w:val="F3E89994"/>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AF7725"/>
    <w:multiLevelType w:val="hybridMultilevel"/>
    <w:tmpl w:val="CF0EEB5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3A3603"/>
    <w:multiLevelType w:val="hybridMultilevel"/>
    <w:tmpl w:val="AEAC906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640C6F"/>
    <w:multiLevelType w:val="hybridMultilevel"/>
    <w:tmpl w:val="7F4ADD1E"/>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F15AFA"/>
    <w:multiLevelType w:val="hybridMultilevel"/>
    <w:tmpl w:val="2ECCD83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6F4CDF"/>
    <w:multiLevelType w:val="hybridMultilevel"/>
    <w:tmpl w:val="3AD4635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361BD4"/>
    <w:multiLevelType w:val="hybridMultilevel"/>
    <w:tmpl w:val="6E6453D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8043C3"/>
    <w:multiLevelType w:val="hybridMultilevel"/>
    <w:tmpl w:val="2DE8A9F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CE3CEF"/>
    <w:multiLevelType w:val="hybridMultilevel"/>
    <w:tmpl w:val="9FBEE3F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E565874"/>
    <w:multiLevelType w:val="hybridMultilevel"/>
    <w:tmpl w:val="4DB69E7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4538EF"/>
    <w:multiLevelType w:val="hybridMultilevel"/>
    <w:tmpl w:val="3288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C8590B"/>
    <w:multiLevelType w:val="hybridMultilevel"/>
    <w:tmpl w:val="67C8D8B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F944C9D"/>
    <w:multiLevelType w:val="hybridMultilevel"/>
    <w:tmpl w:val="F13C150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7D2B3DB8"/>
    <w:multiLevelType w:val="hybridMultilevel"/>
    <w:tmpl w:val="FCD41EE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4497216">
    <w:abstractNumId w:val="38"/>
  </w:num>
  <w:num w:numId="2" w16cid:durableId="1840191785">
    <w:abstractNumId w:val="14"/>
  </w:num>
  <w:num w:numId="3" w16cid:durableId="413547883">
    <w:abstractNumId w:val="4"/>
  </w:num>
  <w:num w:numId="4" w16cid:durableId="151872113">
    <w:abstractNumId w:val="26"/>
  </w:num>
  <w:num w:numId="5" w16cid:durableId="1186674317">
    <w:abstractNumId w:val="34"/>
  </w:num>
  <w:num w:numId="6" w16cid:durableId="328598590">
    <w:abstractNumId w:val="35"/>
  </w:num>
  <w:num w:numId="7" w16cid:durableId="204876291">
    <w:abstractNumId w:val="5"/>
  </w:num>
  <w:num w:numId="8" w16cid:durableId="893932536">
    <w:abstractNumId w:val="2"/>
  </w:num>
  <w:num w:numId="9" w16cid:durableId="1653485396">
    <w:abstractNumId w:val="29"/>
  </w:num>
  <w:num w:numId="10" w16cid:durableId="746196183">
    <w:abstractNumId w:val="7"/>
  </w:num>
  <w:num w:numId="11" w16cid:durableId="1298679497">
    <w:abstractNumId w:val="6"/>
  </w:num>
  <w:num w:numId="12" w16cid:durableId="497037516">
    <w:abstractNumId w:val="36"/>
  </w:num>
  <w:num w:numId="13" w16cid:durableId="493648722">
    <w:abstractNumId w:val="10"/>
  </w:num>
  <w:num w:numId="14" w16cid:durableId="783308964">
    <w:abstractNumId w:val="15"/>
  </w:num>
  <w:num w:numId="15" w16cid:durableId="869802397">
    <w:abstractNumId w:val="12"/>
  </w:num>
  <w:num w:numId="16" w16cid:durableId="824053846">
    <w:abstractNumId w:val="30"/>
  </w:num>
  <w:num w:numId="17" w16cid:durableId="953948308">
    <w:abstractNumId w:val="1"/>
  </w:num>
  <w:num w:numId="18" w16cid:durableId="709963478">
    <w:abstractNumId w:val="32"/>
  </w:num>
  <w:num w:numId="19" w16cid:durableId="332344883">
    <w:abstractNumId w:val="22"/>
  </w:num>
  <w:num w:numId="20" w16cid:durableId="418991746">
    <w:abstractNumId w:val="24"/>
  </w:num>
  <w:num w:numId="21" w16cid:durableId="351034013">
    <w:abstractNumId w:val="20"/>
  </w:num>
  <w:num w:numId="22" w16cid:durableId="334456726">
    <w:abstractNumId w:val="31"/>
  </w:num>
  <w:num w:numId="23" w16cid:durableId="918102070">
    <w:abstractNumId w:val="25"/>
  </w:num>
  <w:num w:numId="24" w16cid:durableId="1943760270">
    <w:abstractNumId w:val="37"/>
  </w:num>
  <w:num w:numId="25" w16cid:durableId="940070192">
    <w:abstractNumId w:val="19"/>
  </w:num>
  <w:num w:numId="26" w16cid:durableId="1486822657">
    <w:abstractNumId w:val="23"/>
  </w:num>
  <w:num w:numId="27" w16cid:durableId="1962375932">
    <w:abstractNumId w:val="18"/>
  </w:num>
  <w:num w:numId="28" w16cid:durableId="2065106161">
    <w:abstractNumId w:val="16"/>
  </w:num>
  <w:num w:numId="29" w16cid:durableId="985745391">
    <w:abstractNumId w:val="11"/>
  </w:num>
  <w:num w:numId="30" w16cid:durableId="1549756503">
    <w:abstractNumId w:val="28"/>
  </w:num>
  <w:num w:numId="31" w16cid:durableId="723869592">
    <w:abstractNumId w:val="13"/>
  </w:num>
  <w:num w:numId="32" w16cid:durableId="1158032390">
    <w:abstractNumId w:val="39"/>
  </w:num>
  <w:num w:numId="33" w16cid:durableId="204560838">
    <w:abstractNumId w:val="27"/>
  </w:num>
  <w:num w:numId="34" w16cid:durableId="505052693">
    <w:abstractNumId w:val="17"/>
  </w:num>
  <w:num w:numId="35" w16cid:durableId="1112283664">
    <w:abstractNumId w:val="0"/>
  </w:num>
  <w:num w:numId="36" w16cid:durableId="1900165155">
    <w:abstractNumId w:val="8"/>
  </w:num>
  <w:num w:numId="37" w16cid:durableId="1907522609">
    <w:abstractNumId w:val="21"/>
  </w:num>
  <w:num w:numId="38" w16cid:durableId="1083794755">
    <w:abstractNumId w:val="9"/>
  </w:num>
  <w:num w:numId="39" w16cid:durableId="922494038">
    <w:abstractNumId w:val="3"/>
  </w:num>
  <w:num w:numId="40" w16cid:durableId="180265237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15E8E"/>
    <w:rsid w:val="000359D1"/>
    <w:rsid w:val="00040265"/>
    <w:rsid w:val="00051947"/>
    <w:rsid w:val="000650FC"/>
    <w:rsid w:val="00075273"/>
    <w:rsid w:val="000803DB"/>
    <w:rsid w:val="00086AFE"/>
    <w:rsid w:val="000B1752"/>
    <w:rsid w:val="000C34A0"/>
    <w:rsid w:val="000C46F5"/>
    <w:rsid w:val="000E6672"/>
    <w:rsid w:val="00107FC3"/>
    <w:rsid w:val="00115582"/>
    <w:rsid w:val="00132B90"/>
    <w:rsid w:val="001346AF"/>
    <w:rsid w:val="001351D4"/>
    <w:rsid w:val="0018054B"/>
    <w:rsid w:val="00181D07"/>
    <w:rsid w:val="00183283"/>
    <w:rsid w:val="00187632"/>
    <w:rsid w:val="001A076D"/>
    <w:rsid w:val="001A6A0C"/>
    <w:rsid w:val="001D261D"/>
    <w:rsid w:val="001D390E"/>
    <w:rsid w:val="001F212D"/>
    <w:rsid w:val="00211CE6"/>
    <w:rsid w:val="00225F71"/>
    <w:rsid w:val="002366C9"/>
    <w:rsid w:val="0024506C"/>
    <w:rsid w:val="00252A1D"/>
    <w:rsid w:val="00252CEF"/>
    <w:rsid w:val="00260F84"/>
    <w:rsid w:val="002C220A"/>
    <w:rsid w:val="002C671A"/>
    <w:rsid w:val="002D17D8"/>
    <w:rsid w:val="002F0E64"/>
    <w:rsid w:val="002F5B14"/>
    <w:rsid w:val="00302248"/>
    <w:rsid w:val="00343FEA"/>
    <w:rsid w:val="003A7DA5"/>
    <w:rsid w:val="003B11E2"/>
    <w:rsid w:val="003E6AB7"/>
    <w:rsid w:val="00404A69"/>
    <w:rsid w:val="00430FDB"/>
    <w:rsid w:val="00464E91"/>
    <w:rsid w:val="00470A88"/>
    <w:rsid w:val="00490985"/>
    <w:rsid w:val="004B0C7E"/>
    <w:rsid w:val="004C47C6"/>
    <w:rsid w:val="004F381A"/>
    <w:rsid w:val="00507D23"/>
    <w:rsid w:val="005164D4"/>
    <w:rsid w:val="00517757"/>
    <w:rsid w:val="0053613D"/>
    <w:rsid w:val="005526B1"/>
    <w:rsid w:val="0057143A"/>
    <w:rsid w:val="00575ABE"/>
    <w:rsid w:val="00591C45"/>
    <w:rsid w:val="005A19A6"/>
    <w:rsid w:val="005B31A8"/>
    <w:rsid w:val="005E6E18"/>
    <w:rsid w:val="005F0FAD"/>
    <w:rsid w:val="005F2485"/>
    <w:rsid w:val="005F4F98"/>
    <w:rsid w:val="00604611"/>
    <w:rsid w:val="0061617F"/>
    <w:rsid w:val="00621977"/>
    <w:rsid w:val="00624CC8"/>
    <w:rsid w:val="00627686"/>
    <w:rsid w:val="00627FF4"/>
    <w:rsid w:val="00655AAA"/>
    <w:rsid w:val="006948CD"/>
    <w:rsid w:val="006959F0"/>
    <w:rsid w:val="00696E78"/>
    <w:rsid w:val="006A5BBF"/>
    <w:rsid w:val="006B56C4"/>
    <w:rsid w:val="006C60E6"/>
    <w:rsid w:val="00731F9A"/>
    <w:rsid w:val="00740784"/>
    <w:rsid w:val="00746653"/>
    <w:rsid w:val="00767D46"/>
    <w:rsid w:val="007A154E"/>
    <w:rsid w:val="007C0273"/>
    <w:rsid w:val="007C2708"/>
    <w:rsid w:val="007C7A34"/>
    <w:rsid w:val="007F06CF"/>
    <w:rsid w:val="00803100"/>
    <w:rsid w:val="008310D2"/>
    <w:rsid w:val="00846EEE"/>
    <w:rsid w:val="00862C9B"/>
    <w:rsid w:val="00872C4C"/>
    <w:rsid w:val="00881877"/>
    <w:rsid w:val="008B3391"/>
    <w:rsid w:val="008F2BD8"/>
    <w:rsid w:val="00925559"/>
    <w:rsid w:val="00951AD3"/>
    <w:rsid w:val="00952F7D"/>
    <w:rsid w:val="00980E2B"/>
    <w:rsid w:val="009A380C"/>
    <w:rsid w:val="009B2968"/>
    <w:rsid w:val="009B3B5E"/>
    <w:rsid w:val="009B588E"/>
    <w:rsid w:val="009B72D4"/>
    <w:rsid w:val="009D4923"/>
    <w:rsid w:val="00A07DCE"/>
    <w:rsid w:val="00A123DD"/>
    <w:rsid w:val="00A602AF"/>
    <w:rsid w:val="00A64F96"/>
    <w:rsid w:val="00A72BE6"/>
    <w:rsid w:val="00A72D0E"/>
    <w:rsid w:val="00A802FD"/>
    <w:rsid w:val="00AD0444"/>
    <w:rsid w:val="00AE2317"/>
    <w:rsid w:val="00AE2AF3"/>
    <w:rsid w:val="00B10259"/>
    <w:rsid w:val="00B64C33"/>
    <w:rsid w:val="00B7150F"/>
    <w:rsid w:val="00B77206"/>
    <w:rsid w:val="00B845EA"/>
    <w:rsid w:val="00BC5A25"/>
    <w:rsid w:val="00BE3BCE"/>
    <w:rsid w:val="00BF0D9D"/>
    <w:rsid w:val="00C00AC7"/>
    <w:rsid w:val="00C16347"/>
    <w:rsid w:val="00C21E76"/>
    <w:rsid w:val="00C3007A"/>
    <w:rsid w:val="00C37A22"/>
    <w:rsid w:val="00C42E28"/>
    <w:rsid w:val="00C4384D"/>
    <w:rsid w:val="00C63A41"/>
    <w:rsid w:val="00C851C8"/>
    <w:rsid w:val="00C95220"/>
    <w:rsid w:val="00CB7D2F"/>
    <w:rsid w:val="00CE1C63"/>
    <w:rsid w:val="00D07BD2"/>
    <w:rsid w:val="00D22026"/>
    <w:rsid w:val="00D30C27"/>
    <w:rsid w:val="00D50A23"/>
    <w:rsid w:val="00D5338B"/>
    <w:rsid w:val="00D53E2D"/>
    <w:rsid w:val="00D80417"/>
    <w:rsid w:val="00D856E8"/>
    <w:rsid w:val="00DA350C"/>
    <w:rsid w:val="00E05E0A"/>
    <w:rsid w:val="00E1238A"/>
    <w:rsid w:val="00E33C4E"/>
    <w:rsid w:val="00E37F43"/>
    <w:rsid w:val="00E44B70"/>
    <w:rsid w:val="00E570EA"/>
    <w:rsid w:val="00E71676"/>
    <w:rsid w:val="00E832AC"/>
    <w:rsid w:val="00EA4A50"/>
    <w:rsid w:val="00EB2781"/>
    <w:rsid w:val="00ED3117"/>
    <w:rsid w:val="00EE00BA"/>
    <w:rsid w:val="00EE2239"/>
    <w:rsid w:val="00F04320"/>
    <w:rsid w:val="00F31BC7"/>
    <w:rsid w:val="00F33A1D"/>
    <w:rsid w:val="00F4393B"/>
    <w:rsid w:val="00F43F7F"/>
    <w:rsid w:val="00F51B6F"/>
    <w:rsid w:val="00F54561"/>
    <w:rsid w:val="00F7340C"/>
    <w:rsid w:val="00FA6EF0"/>
    <w:rsid w:val="00FC2CE3"/>
    <w:rsid w:val="00FF23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49C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D07BD2"/>
    <w:pPr>
      <w:widowControl w:val="0"/>
      <w:autoSpaceDE w:val="0"/>
      <w:autoSpaceDN w:val="0"/>
    </w:pPr>
    <w:rPr>
      <w:rFonts w:ascii="Calibri" w:eastAsia="Calibri" w:hAnsi="Calibri" w:cs="Calibr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2.xml"/><Relationship Id="rId26" Type="http://schemas.openxmlformats.org/officeDocument/2006/relationships/hyperlink" Target="https://www.rtve.es" TargetMode="External"/><Relationship Id="rId39" Type="http://schemas.openxmlformats.org/officeDocument/2006/relationships/hyperlink" Target="https://www.qmul.ac.uk/sllf/language-centre/language-learning/speaking-practice/" TargetMode="External"/><Relationship Id="rId21" Type="http://schemas.openxmlformats.org/officeDocument/2006/relationships/image" Target="media/image5.png"/><Relationship Id="rId34" Type="http://schemas.openxmlformats.org/officeDocument/2006/relationships/hyperlink" Target="https://www.youtube.com/c/TioSpanish%20" TargetMode="External"/><Relationship Id="rId42"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yperlink" Target="https://www.spanishunicorn.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campus.difusion.com/" TargetMode="External"/><Relationship Id="rId32" Type="http://schemas.openxmlformats.org/officeDocument/2006/relationships/hyperlink" Target="https://www.linguee.com/" TargetMode="External"/><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hyperlink" Target="http://www.ver-taal.com" TargetMode="External"/><Relationship Id="rId36" Type="http://schemas.openxmlformats.org/officeDocument/2006/relationships/hyperlink" Target="https://qmul.rl.talis.com/index.html"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wordreference.com/%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abebooks.co.uk/servlet/SearchResults?an=collectif&amp;cm_sp=det-_-bdp-_-author" TargetMode="External"/><Relationship Id="rId27" Type="http://schemas.openxmlformats.org/officeDocument/2006/relationships/hyperlink" Target="https://www.hoyhablamos.com/%20" TargetMode="External"/><Relationship Id="rId30" Type="http://schemas.openxmlformats.org/officeDocument/2006/relationships/hyperlink" Target="https://www.profedeele.es/" TargetMode="External"/><Relationship Id="rId35" Type="http://schemas.openxmlformats.org/officeDocument/2006/relationships/hyperlink" Target="https://www.youtube.com/c/Sergimartinspanish"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hyperlink" Target="https://londres.cervantes.es/es/default.shtm" TargetMode="External"/><Relationship Id="rId33" Type="http://schemas.openxmlformats.org/officeDocument/2006/relationships/hyperlink" Target="https://www.rae.es/" TargetMode="External"/><Relationship Id="rId38"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AC240453-971E-49FE-BBD6-A100080C4AE9}">
  <ds:schemaRefs>
    <ds:schemaRef ds:uri="http://schemas.openxmlformats.org/officeDocument/2006/bibliography"/>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6300670A-6B31-455F-A503-802D316CAE2C}"/>
</file>

<file path=customXml/itemProps5.xml><?xml version="1.0" encoding="utf-8"?>
<ds:datastoreItem xmlns:ds="http://schemas.openxmlformats.org/officeDocument/2006/customXml" ds:itemID="{6F66BA47-89A3-47DF-97B8-692D3E653CE9}"/>
</file>

<file path=docProps/app.xml><?xml version="1.0" encoding="utf-8"?>
<Properties xmlns="http://schemas.openxmlformats.org/officeDocument/2006/extended-properties" xmlns:vt="http://schemas.openxmlformats.org/officeDocument/2006/docPropsVTypes">
  <Template>Modern report</Template>
  <TotalTime>0</TotalTime>
  <Pages>16</Pages>
  <Words>3518</Words>
  <Characters>20055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2023-08-17T11:52:00Z</dcterms:created>
  <dcterms:modified xsi:type="dcterms:W3CDTF">2023-11-23T16:03:00Z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